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70D1B4" w14:textId="6C163597" w:rsidR="00E24816" w:rsidRDefault="000D2422">
      <w:pPr>
        <w:pStyle w:val="NoSpaceBetwee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7608DF" wp14:editId="1E251F6B">
                <wp:simplePos x="0" y="0"/>
                <wp:positionH relativeFrom="column">
                  <wp:posOffset>2335742</wp:posOffset>
                </wp:positionH>
                <wp:positionV relativeFrom="paragraph">
                  <wp:posOffset>-294640</wp:posOffset>
                </wp:positionV>
                <wp:extent cx="2057400" cy="342900"/>
                <wp:effectExtent l="0" t="0" r="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D9BE72" w14:textId="77777777" w:rsidR="000D2422" w:rsidRPr="000D2422" w:rsidRDefault="000D2422" w:rsidP="000D2422">
                            <w:pPr>
                              <w:rPr>
                                <w:rFonts w:ascii="Roboto Slab Thin" w:hAnsi="Roboto Slab Thin"/>
                                <w:sz w:val="24"/>
                              </w:rPr>
                            </w:pPr>
                            <w:r w:rsidRPr="000D2422">
                              <w:rPr>
                                <w:rFonts w:ascii="Roboto Slab Thin" w:hAnsi="Roboto Slab Thin"/>
                                <w:sz w:val="24"/>
                              </w:rPr>
                              <w:t>Produced by Champions</w:t>
                            </w:r>
                          </w:p>
                          <w:p w14:paraId="2E6BCA05" w14:textId="77777777" w:rsidR="000D2422" w:rsidRDefault="000D2422" w:rsidP="000D24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608D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margin-left:183.9pt;margin-top:-23.15pt;width:162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" filled="f" stroked="f">
                <v:path arrowok="t"/>
                <v:textbox>
                  <w:txbxContent>
                    <w:p w14:paraId="1AD9BE72" w14:textId="77777777" w:rsidR="000D2422" w:rsidRPr="000D2422" w:rsidRDefault="000D2422" w:rsidP="000D2422">
                      <w:pPr>
                        <w:rPr>
                          <w:rFonts w:ascii="Roboto Slab Thin" w:hAnsi="Roboto Slab Thin"/>
                          <w:sz w:val="24"/>
                        </w:rPr>
                      </w:pPr>
                      <w:r w:rsidRPr="000D2422">
                        <w:rPr>
                          <w:rFonts w:ascii="Roboto Slab Thin" w:hAnsi="Roboto Slab Thin"/>
                          <w:sz w:val="24"/>
                        </w:rPr>
                        <w:t>Produced by Champions</w:t>
                      </w:r>
                    </w:p>
                    <w:p w14:paraId="2E6BCA05" w14:textId="77777777" w:rsidR="000D2422" w:rsidRDefault="000D2422" w:rsidP="000D24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92C763" wp14:editId="2B12C1D7">
                <wp:simplePos x="0" y="0"/>
                <wp:positionH relativeFrom="column">
                  <wp:posOffset>2110105</wp:posOffset>
                </wp:positionH>
                <wp:positionV relativeFrom="paragraph">
                  <wp:posOffset>-524722</wp:posOffset>
                </wp:positionV>
                <wp:extent cx="3771900" cy="342900"/>
                <wp:effectExtent l="0" t="0" r="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C59A7E" w14:textId="77777777" w:rsidR="008564B5" w:rsidRPr="000D2422" w:rsidRDefault="008564B5" w:rsidP="008564B5">
                            <w:pPr>
                              <w:rPr>
                                <w:rFonts w:ascii="Roboto Slab" w:hAnsi="Roboto Slab"/>
                                <w:color w:val="4292FF"/>
                                <w:sz w:val="28"/>
                              </w:rPr>
                            </w:pPr>
                            <w:r w:rsidRPr="000D2422">
                              <w:rPr>
                                <w:rFonts w:ascii="Roboto Slab" w:hAnsi="Roboto Slab"/>
                                <w:color w:val="4292FF"/>
                                <w:sz w:val="28"/>
                              </w:rPr>
                              <w:t xml:space="preserve">Staffordshire Bull Terriers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C763" id="Text_x0020_Box_x0020_3" o:spid="_x0000_s1027" type="#_x0000_t202" style="position:absolute;margin-left:166.15pt;margin-top:-41.25pt;width:297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" filled="f" stroked="f">
                <v:path arrowok="t"/>
                <v:textbox>
                  <w:txbxContent>
                    <w:p w14:paraId="03C59A7E" w14:textId="77777777" w:rsidR="008564B5" w:rsidRPr="000D2422" w:rsidRDefault="008564B5" w:rsidP="008564B5">
                      <w:pPr>
                        <w:rPr>
                          <w:rFonts w:ascii="Roboto Slab" w:hAnsi="Roboto Slab"/>
                          <w:color w:val="4292FF"/>
                          <w:sz w:val="28"/>
                        </w:rPr>
                      </w:pPr>
                      <w:r w:rsidRPr="000D2422">
                        <w:rPr>
                          <w:rFonts w:ascii="Roboto Slab" w:hAnsi="Roboto Slab"/>
                          <w:color w:val="4292FF"/>
                          <w:sz w:val="28"/>
                        </w:rPr>
                        <w:t xml:space="preserve">Staffordshire Bull Terriers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9A3612" wp14:editId="5FAFD239">
                <wp:simplePos x="0" y="0"/>
                <wp:positionH relativeFrom="column">
                  <wp:posOffset>2338493</wp:posOffset>
                </wp:positionH>
                <wp:positionV relativeFrom="paragraph">
                  <wp:posOffset>-1548765</wp:posOffset>
                </wp:positionV>
                <wp:extent cx="1943100" cy="1485900"/>
                <wp:effectExtent l="0" t="0" r="0" b="1270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B57609" w14:textId="2538F6E0" w:rsidR="008564B5" w:rsidRDefault="000D2422" w:rsidP="008564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3BC8E" wp14:editId="2E454A83">
                                  <wp:extent cx="1727200" cy="110045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0" cy="110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3612" id="Text_x0020_Box_x0020_1" o:spid="_x0000_s1028" type="#_x0000_t202" style="position:absolute;margin-left:184.15pt;margin-top:-121.9pt;width:153pt;height:11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" filled="f" stroked="f">
                <v:path arrowok="t"/>
                <v:textbox>
                  <w:txbxContent>
                    <w:p w14:paraId="0CB57609" w14:textId="2538F6E0" w:rsidR="008564B5" w:rsidRDefault="000D2422" w:rsidP="008564B5">
                      <w:r>
                        <w:rPr>
                          <w:noProof/>
                        </w:rPr>
                        <w:drawing>
                          <wp:inline distT="0" distB="0" distL="0" distR="0" wp14:anchorId="1563BC8E" wp14:editId="2E454A83">
                            <wp:extent cx="1727200" cy="110045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0" cy="110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29B5BD" w14:textId="77777777" w:rsidR="00E24816" w:rsidRDefault="00E24816">
      <w:pPr>
        <w:pStyle w:val="NoSpaceBetween"/>
      </w:pPr>
    </w:p>
    <w:p w14:paraId="222DFB37" w14:textId="2509382F" w:rsidR="00E24816" w:rsidRDefault="00E24816">
      <w:pPr>
        <w:pStyle w:val="NoSpaceBetween"/>
      </w:pPr>
    </w:p>
    <w:p w14:paraId="590B21A7" w14:textId="77777777" w:rsidR="00E24816" w:rsidRDefault="00E24816">
      <w:pPr>
        <w:pStyle w:val="NoSpaceBetween"/>
      </w:pPr>
    </w:p>
    <w:p w14:paraId="1B16F81C" w14:textId="77777777" w:rsidR="00E24816" w:rsidRDefault="00E24816">
      <w:pPr>
        <w:pStyle w:val="NoSpaceBetween"/>
      </w:pPr>
    </w:p>
    <w:p w14:paraId="5B3907FD" w14:textId="77777777" w:rsidR="00E24816" w:rsidRDefault="00E24816">
      <w:pPr>
        <w:pStyle w:val="NoSpaceBetween"/>
      </w:pPr>
    </w:p>
    <w:p w14:paraId="35F44921" w14:textId="331D343C" w:rsidR="00E24816" w:rsidRDefault="00E24816">
      <w:pPr>
        <w:pStyle w:val="NoSpaceBetween"/>
      </w:pPr>
    </w:p>
    <w:p w14:paraId="77A6571E" w14:textId="2D15E75A" w:rsidR="00E24816" w:rsidRDefault="00E24816">
      <w:pPr>
        <w:pStyle w:val="NoSpaceBetween"/>
      </w:pPr>
    </w:p>
    <w:p w14:paraId="43691BD3" w14:textId="77777777" w:rsidR="00E24816" w:rsidRDefault="00E24816">
      <w:pPr>
        <w:pStyle w:val="NoSpaceBetween"/>
      </w:pPr>
    </w:p>
    <w:p w14:paraId="325D464B" w14:textId="77777777" w:rsidR="00E24816" w:rsidRDefault="00E24816">
      <w:pPr>
        <w:pStyle w:val="NoSpaceBetween"/>
      </w:pPr>
    </w:p>
    <w:p w14:paraId="3F5E8084" w14:textId="6A446619" w:rsidR="00E24816" w:rsidRDefault="00E24816">
      <w:pPr>
        <w:pStyle w:val="NoSpaceBetween"/>
      </w:pPr>
    </w:p>
    <w:p w14:paraId="2775168E" w14:textId="77777777" w:rsidR="00E24816" w:rsidRDefault="00E24816">
      <w:pPr>
        <w:pStyle w:val="NoSpaceBetween"/>
      </w:pPr>
    </w:p>
    <w:p w14:paraId="51EF0DD1" w14:textId="32842FBF" w:rsidR="00673835" w:rsidRDefault="00673835" w:rsidP="000D2422">
      <w:pPr>
        <w:tabs>
          <w:tab w:val="left" w:pos="8173"/>
        </w:tabs>
      </w:pP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0"/>
      </w:tblGrid>
      <w:tr w:rsidR="00673835" w:rsidRPr="009D60D4" w14:paraId="26FFF640" w14:textId="77777777" w:rsidTr="00F372EA">
        <w:trPr>
          <w:trHeight w:val="648"/>
        </w:trPr>
        <w:tc>
          <w:tcPr>
            <w:tcW w:w="10800" w:type="dxa"/>
            <w:shd w:val="clear" w:color="auto" w:fill="auto"/>
          </w:tcPr>
          <w:tbl>
            <w:tblPr>
              <w:tblW w:w="0" w:type="auto"/>
              <w:tblBorders>
                <w:bottom w:val="single" w:sz="4" w:space="0" w:color="A6A6A6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2615"/>
              <w:gridCol w:w="1899"/>
              <w:gridCol w:w="2961"/>
              <w:gridCol w:w="2097"/>
              <w:gridCol w:w="1203"/>
            </w:tblGrid>
            <w:tr w:rsidR="009D60D4" w:rsidRPr="009D60D4" w14:paraId="294A4598" w14:textId="77777777" w:rsidTr="00E660A5">
              <w:trPr>
                <w:trHeight w:val="73"/>
              </w:trPr>
              <w:tc>
                <w:tcPr>
                  <w:tcW w:w="2615" w:type="dxa"/>
                  <w:shd w:val="clear" w:color="auto" w:fill="D9D9D9"/>
                  <w:vAlign w:val="bottom"/>
                </w:tcPr>
                <w:p w14:paraId="5AF1E8A9" w14:textId="77777777" w:rsidR="00673835" w:rsidRPr="009D60D4" w:rsidRDefault="00E24816">
                  <w:pPr>
                    <w:pStyle w:val="TopicHeading1"/>
                    <w:rPr>
                      <w:color w:val="3366FF"/>
                    </w:rPr>
                  </w:pPr>
                  <w:r w:rsidRPr="009D60D4">
                    <w:rPr>
                      <w:color w:val="3366FF"/>
                    </w:rPr>
                    <w:t>Personal Details</w:t>
                  </w:r>
                </w:p>
              </w:tc>
              <w:tc>
                <w:tcPr>
                  <w:tcW w:w="1899" w:type="dxa"/>
                  <w:tcBorders>
                    <w:bottom w:val="single" w:sz="4" w:space="0" w:color="A6A6A6"/>
                    <w:right w:val="nil"/>
                  </w:tcBorders>
                  <w:shd w:val="clear" w:color="auto" w:fill="D9D9D9"/>
                  <w:vAlign w:val="bottom"/>
                </w:tcPr>
                <w:p w14:paraId="0D777E27" w14:textId="77777777" w:rsidR="00673835" w:rsidRPr="009D60D4" w:rsidRDefault="00673835">
                  <w:pPr>
                    <w:pStyle w:val="TableHeadingRight"/>
                  </w:pPr>
                </w:p>
              </w:tc>
              <w:tc>
                <w:tcPr>
                  <w:tcW w:w="2961" w:type="dxa"/>
                  <w:tcBorders>
                    <w:left w:val="nil"/>
                    <w:bottom w:val="single" w:sz="4" w:space="0" w:color="A6A6A6"/>
                    <w:right w:val="nil"/>
                  </w:tcBorders>
                  <w:shd w:val="clear" w:color="auto" w:fill="D9D9D9"/>
                  <w:vAlign w:val="bottom"/>
                </w:tcPr>
                <w:p w14:paraId="3C2F6114" w14:textId="77777777" w:rsidR="00673835" w:rsidRPr="009D60D4" w:rsidRDefault="00673835"/>
              </w:tc>
              <w:tc>
                <w:tcPr>
                  <w:tcW w:w="2097" w:type="dxa"/>
                  <w:tcBorders>
                    <w:left w:val="nil"/>
                    <w:bottom w:val="single" w:sz="4" w:space="0" w:color="A6A6A6"/>
                    <w:right w:val="nil"/>
                  </w:tcBorders>
                  <w:shd w:val="clear" w:color="auto" w:fill="D9D9D9"/>
                  <w:vAlign w:val="bottom"/>
                </w:tcPr>
                <w:p w14:paraId="00AC1DFA" w14:textId="77777777" w:rsidR="00673835" w:rsidRPr="009D60D4" w:rsidRDefault="00673835">
                  <w:pPr>
                    <w:pStyle w:val="TableHeadingRight"/>
                  </w:pPr>
                </w:p>
              </w:tc>
              <w:tc>
                <w:tcPr>
                  <w:tcW w:w="1203" w:type="dxa"/>
                  <w:tcBorders>
                    <w:left w:val="nil"/>
                    <w:bottom w:val="single" w:sz="4" w:space="0" w:color="A6A6A6"/>
                  </w:tcBorders>
                  <w:shd w:val="clear" w:color="auto" w:fill="D9D9D9"/>
                  <w:vAlign w:val="bottom"/>
                </w:tcPr>
                <w:p w14:paraId="6606ADE6" w14:textId="77777777" w:rsidR="00673835" w:rsidRPr="009D60D4" w:rsidRDefault="00673835">
                  <w:pPr>
                    <w:pStyle w:val="BodyText"/>
                  </w:pPr>
                </w:p>
              </w:tc>
            </w:tr>
          </w:tbl>
          <w:p w14:paraId="215CB2E2" w14:textId="77777777" w:rsidR="00673835" w:rsidRPr="009D60D4" w:rsidRDefault="00673835">
            <w:pPr>
              <w:pStyle w:val="NoSpaceBetween"/>
            </w:pPr>
          </w:p>
          <w:tbl>
            <w:tblPr>
              <w:tblW w:w="14057" w:type="dxa"/>
              <w:tblBorders>
                <w:insideH w:val="single" w:sz="4" w:space="0" w:color="A6A6A6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175"/>
              <w:gridCol w:w="3780"/>
              <w:gridCol w:w="630"/>
              <w:gridCol w:w="1620"/>
              <w:gridCol w:w="660"/>
              <w:gridCol w:w="2910"/>
              <w:gridCol w:w="3282"/>
            </w:tblGrid>
            <w:tr w:rsidR="009D60D4" w:rsidRPr="009D60D4" w14:paraId="02BCE021" w14:textId="77777777" w:rsidTr="000D2422">
              <w:trPr>
                <w:gridAfter w:val="1"/>
                <w:wAfter w:w="3282" w:type="dxa"/>
                <w:trHeight w:val="199"/>
              </w:trPr>
              <w:tc>
                <w:tcPr>
                  <w:tcW w:w="1175" w:type="dxa"/>
                  <w:tcBorders>
                    <w:top w:val="nil"/>
                    <w:right w:val="single" w:sz="4" w:space="0" w:color="auto"/>
                  </w:tcBorders>
                  <w:shd w:val="clear" w:color="auto" w:fill="auto"/>
                </w:tcPr>
                <w:p w14:paraId="7C4759B2" w14:textId="77777777" w:rsidR="00B25AB8" w:rsidRPr="009D60D4" w:rsidRDefault="00B25AB8" w:rsidP="00B25AB8">
                  <w:pPr>
                    <w:pStyle w:val="TableHeadingLeft"/>
                  </w:pPr>
                  <w:r w:rsidRPr="009D60D4">
                    <w:t xml:space="preserve">Name: </w:t>
                  </w:r>
                </w:p>
              </w:tc>
              <w:tc>
                <w:tcPr>
                  <w:tcW w:w="9600" w:type="dxa"/>
                  <w:gridSpan w:val="5"/>
                  <w:tcBorders>
                    <w:top w:val="nil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5848FA73" w14:textId="77777777" w:rsidR="00B25AB8" w:rsidRPr="009D60D4" w:rsidRDefault="00B25AB8" w:rsidP="00B25AB8">
                  <w:pPr>
                    <w:pStyle w:val="BodyText"/>
                  </w:pPr>
                </w:p>
              </w:tc>
            </w:tr>
            <w:tr w:rsidR="009D60D4" w:rsidRPr="009D60D4" w14:paraId="5D1C5016" w14:textId="77777777" w:rsidTr="000D2422">
              <w:trPr>
                <w:gridAfter w:val="1"/>
                <w:wAfter w:w="3282" w:type="dxa"/>
                <w:trHeight w:val="196"/>
              </w:trPr>
              <w:tc>
                <w:tcPr>
                  <w:tcW w:w="1175" w:type="dxa"/>
                  <w:tcBorders>
                    <w:top w:val="nil"/>
                    <w:right w:val="single" w:sz="4" w:space="0" w:color="auto"/>
                  </w:tcBorders>
                  <w:shd w:val="clear" w:color="auto" w:fill="auto"/>
                </w:tcPr>
                <w:p w14:paraId="22EEF701" w14:textId="77777777" w:rsidR="00B25AB8" w:rsidRPr="009D60D4" w:rsidRDefault="00B25AB8">
                  <w:pPr>
                    <w:pStyle w:val="TableHeadingLeft"/>
                  </w:pPr>
                  <w:r w:rsidRPr="009D60D4">
                    <w:t>Address:</w:t>
                  </w:r>
                </w:p>
              </w:tc>
              <w:tc>
                <w:tcPr>
                  <w:tcW w:w="9600" w:type="dxa"/>
                  <w:gridSpan w:val="5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4486B0DD" w14:textId="77777777" w:rsidR="00B25AB8" w:rsidRPr="009D60D4" w:rsidRDefault="00B25AB8">
                  <w:pPr>
                    <w:pStyle w:val="TableHeadingLeft"/>
                  </w:pPr>
                </w:p>
                <w:p w14:paraId="7E3BF469" w14:textId="77777777" w:rsidR="00B25AB8" w:rsidRPr="009D60D4" w:rsidRDefault="00B25AB8">
                  <w:pPr>
                    <w:pStyle w:val="TableHeadingLeft"/>
                  </w:pPr>
                </w:p>
              </w:tc>
            </w:tr>
            <w:tr w:rsidR="009D60D4" w:rsidRPr="009D60D4" w14:paraId="79387D1E" w14:textId="77777777" w:rsidTr="000D2422">
              <w:trPr>
                <w:gridAfter w:val="1"/>
                <w:wAfter w:w="3282" w:type="dxa"/>
                <w:trHeight w:val="196"/>
              </w:trPr>
              <w:tc>
                <w:tcPr>
                  <w:tcW w:w="1175" w:type="dxa"/>
                  <w:tcBorders>
                    <w:top w:val="nil"/>
                    <w:right w:val="single" w:sz="4" w:space="0" w:color="auto"/>
                  </w:tcBorders>
                  <w:shd w:val="clear" w:color="auto" w:fill="auto"/>
                </w:tcPr>
                <w:p w14:paraId="22394438" w14:textId="77777777" w:rsidR="00B25AB8" w:rsidRPr="009D60D4" w:rsidRDefault="00B25AB8" w:rsidP="00B25AB8">
                  <w:pPr>
                    <w:pStyle w:val="BodyText"/>
                  </w:pPr>
                  <w:r w:rsidRPr="009D60D4">
                    <w:t>Tel. No:</w:t>
                  </w:r>
                </w:p>
              </w:tc>
              <w:tc>
                <w:tcPr>
                  <w:tcW w:w="9600" w:type="dxa"/>
                  <w:gridSpan w:val="5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09FAE539" w14:textId="77777777" w:rsidR="00B25AB8" w:rsidRPr="009D60D4" w:rsidRDefault="00B25AB8">
                  <w:pPr>
                    <w:pStyle w:val="TableHeadingLeft"/>
                  </w:pPr>
                </w:p>
              </w:tc>
            </w:tr>
            <w:tr w:rsidR="000D2422" w:rsidRPr="009D60D4" w14:paraId="025F77B5" w14:textId="77777777" w:rsidTr="00A33E92">
              <w:trPr>
                <w:gridAfter w:val="1"/>
                <w:wAfter w:w="3282" w:type="dxa"/>
                <w:trHeight w:val="196"/>
              </w:trPr>
              <w:tc>
                <w:tcPr>
                  <w:tcW w:w="1175" w:type="dxa"/>
                  <w:tcBorders>
                    <w:top w:val="nil"/>
                    <w:right w:val="single" w:sz="4" w:space="0" w:color="auto"/>
                  </w:tcBorders>
                  <w:shd w:val="clear" w:color="auto" w:fill="auto"/>
                </w:tcPr>
                <w:p w14:paraId="0724D7B2" w14:textId="77777777" w:rsidR="000D2422" w:rsidRPr="009D60D4" w:rsidRDefault="000D2422">
                  <w:pPr>
                    <w:pStyle w:val="TableHeadingLeft"/>
                  </w:pPr>
                  <w:r w:rsidRPr="009D60D4">
                    <w:t>Email:</w:t>
                  </w:r>
                </w:p>
              </w:tc>
              <w:tc>
                <w:tcPr>
                  <w:tcW w:w="9600" w:type="dxa"/>
                  <w:gridSpan w:val="5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0853653D" w14:textId="1ACF47EF" w:rsidR="000D2422" w:rsidRPr="009D60D4" w:rsidRDefault="000D2422">
                  <w:pPr>
                    <w:pStyle w:val="TableHeadingLeft"/>
                  </w:pPr>
                </w:p>
              </w:tc>
            </w:tr>
            <w:tr w:rsidR="000D2422" w:rsidRPr="009D60D4" w14:paraId="7642F35F" w14:textId="070FAEC0" w:rsidTr="000D2422">
              <w:trPr>
                <w:trHeight w:val="196"/>
              </w:trPr>
              <w:tc>
                <w:tcPr>
                  <w:tcW w:w="1175" w:type="dxa"/>
                  <w:tcBorders>
                    <w:top w:val="nil"/>
                    <w:right w:val="single" w:sz="4" w:space="0" w:color="auto"/>
                  </w:tcBorders>
                  <w:shd w:val="clear" w:color="auto" w:fill="auto"/>
                </w:tcPr>
                <w:p w14:paraId="71148481" w14:textId="017F7E2C" w:rsidR="000D2422" w:rsidRPr="009D60D4" w:rsidRDefault="000D2422">
                  <w:pPr>
                    <w:pStyle w:val="TableHeadingLeft"/>
                  </w:pPr>
                  <w:r>
                    <w:t>Vocation:</w:t>
                  </w:r>
                </w:p>
              </w:tc>
              <w:tc>
                <w:tcPr>
                  <w:tcW w:w="4410" w:type="dxa"/>
                  <w:gridSpan w:val="2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1CF49166" w14:textId="4EF96741" w:rsidR="000D2422" w:rsidRDefault="000D2422" w:rsidP="000D2422">
                  <w:pPr>
                    <w:pStyle w:val="TableHeadingLeft"/>
                    <w:tabs>
                      <w:tab w:val="left" w:pos="2520"/>
                    </w:tabs>
                  </w:pPr>
                  <w:r>
                    <w:tab/>
                  </w:r>
                </w:p>
              </w:tc>
              <w:tc>
                <w:tcPr>
                  <w:tcW w:w="1620" w:type="dxa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6368F042" w14:textId="77777777" w:rsidR="000D2422" w:rsidRDefault="000D2422" w:rsidP="000D2422">
                  <w:pPr>
                    <w:pStyle w:val="TableHeadingLeft"/>
                    <w:tabs>
                      <w:tab w:val="left" w:pos="2520"/>
                    </w:tabs>
                  </w:pPr>
                  <w:r>
                    <w:t>Decade of birth:</w:t>
                  </w:r>
                </w:p>
              </w:tc>
              <w:tc>
                <w:tcPr>
                  <w:tcW w:w="3570" w:type="dxa"/>
                  <w:gridSpan w:val="2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29F6A5CA" w14:textId="4342594E" w:rsidR="000D2422" w:rsidRDefault="000D2422" w:rsidP="000D2422">
                  <w:pPr>
                    <w:pStyle w:val="TableHeadingLeft"/>
                    <w:tabs>
                      <w:tab w:val="left" w:pos="2520"/>
                    </w:tabs>
                  </w:pPr>
                </w:p>
              </w:tc>
              <w:tc>
                <w:tcPr>
                  <w:tcW w:w="3282" w:type="dxa"/>
                </w:tcPr>
                <w:p w14:paraId="7FAFA5A2" w14:textId="77777777" w:rsidR="000D2422" w:rsidRPr="009D60D4" w:rsidRDefault="000D2422"/>
              </w:tc>
            </w:tr>
            <w:tr w:rsidR="000D2422" w:rsidRPr="009D60D4" w14:paraId="012AB092" w14:textId="77777777" w:rsidTr="000D2422">
              <w:trPr>
                <w:gridAfter w:val="1"/>
                <w:wAfter w:w="3282" w:type="dxa"/>
              </w:trPr>
              <w:tc>
                <w:tcPr>
                  <w:tcW w:w="10775" w:type="dxa"/>
                  <w:gridSpan w:val="6"/>
                  <w:tcBorders>
                    <w:top w:val="single" w:sz="4" w:space="0" w:color="A6A6A6"/>
                    <w:bottom w:val="single" w:sz="4" w:space="0" w:color="A6A6A6"/>
                  </w:tcBorders>
                  <w:shd w:val="clear" w:color="auto" w:fill="D9D9D9"/>
                </w:tcPr>
                <w:p w14:paraId="2380041E" w14:textId="77777777" w:rsidR="000D2422" w:rsidRPr="009D60D4" w:rsidRDefault="000D2422">
                  <w:pPr>
                    <w:pStyle w:val="BodyText"/>
                    <w:rPr>
                      <w:color w:val="3366FF"/>
                      <w:sz w:val="28"/>
                    </w:rPr>
                  </w:pPr>
                  <w:r w:rsidRPr="009D60D4">
                    <w:rPr>
                      <w:color w:val="3366FF"/>
                      <w:sz w:val="28"/>
                    </w:rPr>
                    <w:t>Desires</w:t>
                  </w:r>
                </w:p>
              </w:tc>
            </w:tr>
            <w:tr w:rsidR="000D2422" w:rsidRPr="009D60D4" w14:paraId="4E191EF3" w14:textId="77777777" w:rsidTr="000D2422">
              <w:trPr>
                <w:gridAfter w:val="1"/>
                <w:wAfter w:w="3282" w:type="dxa"/>
                <w:trHeight w:val="365"/>
              </w:trPr>
              <w:tc>
                <w:tcPr>
                  <w:tcW w:w="4955" w:type="dxa"/>
                  <w:gridSpan w:val="2"/>
                  <w:tcBorders>
                    <w:top w:val="single" w:sz="4" w:space="0" w:color="A6A6A6"/>
                    <w:bottom w:val="single" w:sz="4" w:space="0" w:color="A6A6A6"/>
                    <w:right w:val="single" w:sz="4" w:space="0" w:color="auto"/>
                  </w:tcBorders>
                  <w:shd w:val="clear" w:color="auto" w:fill="auto"/>
                </w:tcPr>
                <w:p w14:paraId="5DC487F6" w14:textId="77777777" w:rsidR="000D2422" w:rsidRPr="009D60D4" w:rsidRDefault="000D2422">
                  <w:pPr>
                    <w:pStyle w:val="BodyText"/>
                  </w:pPr>
                  <w:r w:rsidRPr="009D60D4">
                    <w:t>Do you want a Male of Female?</w:t>
                  </w:r>
                </w:p>
              </w:tc>
              <w:tc>
                <w:tcPr>
                  <w:tcW w:w="5820" w:type="dxa"/>
                  <w:gridSpan w:val="4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57A0C7AD" w14:textId="77777777" w:rsidR="000D2422" w:rsidRPr="009D60D4" w:rsidRDefault="000D2422" w:rsidP="00B25AB8">
                  <w:pPr>
                    <w:pStyle w:val="BodyText"/>
                  </w:pPr>
                </w:p>
              </w:tc>
            </w:tr>
            <w:tr w:rsidR="000D2422" w:rsidRPr="009D60D4" w14:paraId="0E4F87EE" w14:textId="77777777" w:rsidTr="000D2422">
              <w:trPr>
                <w:gridAfter w:val="1"/>
                <w:wAfter w:w="3282" w:type="dxa"/>
                <w:trHeight w:val="364"/>
              </w:trPr>
              <w:tc>
                <w:tcPr>
                  <w:tcW w:w="4955" w:type="dxa"/>
                  <w:gridSpan w:val="2"/>
                  <w:tcBorders>
                    <w:top w:val="single" w:sz="4" w:space="0" w:color="A6A6A6"/>
                    <w:bottom w:val="single" w:sz="4" w:space="0" w:color="A6A6A6"/>
                    <w:right w:val="single" w:sz="4" w:space="0" w:color="auto"/>
                  </w:tcBorders>
                  <w:shd w:val="clear" w:color="auto" w:fill="auto"/>
                </w:tcPr>
                <w:p w14:paraId="34C527B8" w14:textId="77777777" w:rsidR="000D2422" w:rsidRPr="009D60D4" w:rsidRDefault="000D2422">
                  <w:pPr>
                    <w:pStyle w:val="BodyText"/>
                  </w:pPr>
                  <w:r w:rsidRPr="009D60D4">
                    <w:t>Are you planning to show or breed?</w:t>
                  </w:r>
                </w:p>
              </w:tc>
              <w:tc>
                <w:tcPr>
                  <w:tcW w:w="5820" w:type="dxa"/>
                  <w:gridSpan w:val="4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0A9196B6" w14:textId="77777777" w:rsidR="000D2422" w:rsidRPr="009D60D4" w:rsidRDefault="000D2422">
                  <w:pPr>
                    <w:pStyle w:val="BodyText"/>
                  </w:pPr>
                </w:p>
              </w:tc>
            </w:tr>
            <w:tr w:rsidR="008D3445" w:rsidRPr="009D60D4" w14:paraId="3FAF0D4C" w14:textId="77777777" w:rsidTr="00F5267C">
              <w:trPr>
                <w:gridAfter w:val="1"/>
                <w:wAfter w:w="3282" w:type="dxa"/>
                <w:trHeight w:val="234"/>
              </w:trPr>
              <w:tc>
                <w:tcPr>
                  <w:tcW w:w="4955" w:type="dxa"/>
                  <w:gridSpan w:val="2"/>
                  <w:vMerge w:val="restart"/>
                  <w:tcBorders>
                    <w:top w:val="single" w:sz="4" w:space="0" w:color="A6A6A6"/>
                    <w:right w:val="single" w:sz="4" w:space="0" w:color="auto"/>
                  </w:tcBorders>
                  <w:shd w:val="clear" w:color="auto" w:fill="auto"/>
                </w:tcPr>
                <w:p w14:paraId="70DC14A6" w14:textId="77777777" w:rsidR="008D3445" w:rsidRDefault="008D3445">
                  <w:pPr>
                    <w:pStyle w:val="BodyText"/>
                  </w:pPr>
                  <w:r>
                    <w:t>What is your preferred color? Bare in mind that I cannot guarantee the color you will get only the pick order based on the gender.</w:t>
                  </w:r>
                </w:p>
                <w:p w14:paraId="6BDCC015" w14:textId="78180784" w:rsidR="008D3445" w:rsidRPr="009D60D4" w:rsidRDefault="008D3445">
                  <w:pPr>
                    <w:pStyle w:val="BodyText"/>
                  </w:pPr>
                  <w:r>
                    <w:t>(See below for examples)</w:t>
                  </w:r>
                </w:p>
              </w:tc>
              <w:tc>
                <w:tcPr>
                  <w:tcW w:w="2910" w:type="dxa"/>
                  <w:gridSpan w:val="3"/>
                  <w:tcBorders>
                    <w:top w:val="single" w:sz="4" w:space="0" w:color="A6A6A6"/>
                    <w:left w:val="single" w:sz="4" w:space="0" w:color="auto"/>
                  </w:tcBorders>
                  <w:shd w:val="clear" w:color="auto" w:fill="auto"/>
                </w:tcPr>
                <w:p w14:paraId="604BEEE9" w14:textId="425691D7" w:rsidR="008D3445" w:rsidRDefault="008D3445">
                  <w:pPr>
                    <w:pStyle w:val="BodyText"/>
                  </w:pPr>
                  <w:r>
                    <w:t xml:space="preserve">Mostly Red with some white </w:t>
                  </w:r>
                </w:p>
              </w:tc>
              <w:tc>
                <w:tcPr>
                  <w:tcW w:w="2910" w:type="dxa"/>
                  <w:tcBorders>
                    <w:top w:val="single" w:sz="4" w:space="0" w:color="A6A6A6"/>
                    <w:left w:val="single" w:sz="4" w:space="0" w:color="auto"/>
                  </w:tcBorders>
                  <w:shd w:val="clear" w:color="auto" w:fill="auto"/>
                </w:tcPr>
                <w:p w14:paraId="0EC1E65C" w14:textId="519D6DD0" w:rsidR="008D3445" w:rsidRPr="009D60D4" w:rsidRDefault="008D3445" w:rsidP="006E3C35">
                  <w:pPr>
                    <w:pStyle w:val="BodyText"/>
                  </w:pPr>
                </w:p>
              </w:tc>
            </w:tr>
            <w:tr w:rsidR="008D3445" w:rsidRPr="009D60D4" w14:paraId="298CB422" w14:textId="77777777" w:rsidTr="00F5267C">
              <w:trPr>
                <w:gridAfter w:val="1"/>
                <w:wAfter w:w="3282" w:type="dxa"/>
                <w:trHeight w:val="232"/>
              </w:trPr>
              <w:tc>
                <w:tcPr>
                  <w:tcW w:w="4955" w:type="dxa"/>
                  <w:gridSpan w:val="2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6A86D7D" w14:textId="77777777" w:rsidR="008D3445" w:rsidRDefault="008D3445">
                  <w:pPr>
                    <w:pStyle w:val="BodyText"/>
                  </w:pPr>
                </w:p>
              </w:tc>
              <w:tc>
                <w:tcPr>
                  <w:tcW w:w="2910" w:type="dxa"/>
                  <w:gridSpan w:val="3"/>
                  <w:tcBorders>
                    <w:top w:val="single" w:sz="4" w:space="0" w:color="A6A6A6"/>
                    <w:left w:val="single" w:sz="4" w:space="0" w:color="auto"/>
                  </w:tcBorders>
                  <w:shd w:val="clear" w:color="auto" w:fill="auto"/>
                </w:tcPr>
                <w:p w14:paraId="4B28FEEA" w14:textId="37A23F1C" w:rsidR="008D3445" w:rsidRDefault="008D3445">
                  <w:pPr>
                    <w:pStyle w:val="BodyText"/>
                  </w:pPr>
                  <w:r>
                    <w:t xml:space="preserve">Mostly White with some red </w:t>
                  </w:r>
                </w:p>
              </w:tc>
              <w:tc>
                <w:tcPr>
                  <w:tcW w:w="2910" w:type="dxa"/>
                  <w:tcBorders>
                    <w:top w:val="single" w:sz="4" w:space="0" w:color="A6A6A6"/>
                    <w:left w:val="single" w:sz="4" w:space="0" w:color="auto"/>
                  </w:tcBorders>
                  <w:shd w:val="clear" w:color="auto" w:fill="auto"/>
                </w:tcPr>
                <w:p w14:paraId="267D21F6" w14:textId="20D94B43" w:rsidR="008D3445" w:rsidRDefault="008D3445">
                  <w:pPr>
                    <w:pStyle w:val="BodyText"/>
                  </w:pPr>
                </w:p>
              </w:tc>
            </w:tr>
            <w:tr w:rsidR="008D3445" w:rsidRPr="009D60D4" w14:paraId="1318D870" w14:textId="77777777" w:rsidTr="00F5267C">
              <w:trPr>
                <w:gridAfter w:val="1"/>
                <w:wAfter w:w="3282" w:type="dxa"/>
                <w:trHeight w:val="232"/>
              </w:trPr>
              <w:tc>
                <w:tcPr>
                  <w:tcW w:w="4955" w:type="dxa"/>
                  <w:gridSpan w:val="2"/>
                  <w:vMerge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5E7470F" w14:textId="77777777" w:rsidR="008D3445" w:rsidRDefault="008D3445">
                  <w:pPr>
                    <w:pStyle w:val="BodyText"/>
                  </w:pPr>
                </w:p>
              </w:tc>
              <w:tc>
                <w:tcPr>
                  <w:tcW w:w="2910" w:type="dxa"/>
                  <w:gridSpan w:val="3"/>
                  <w:tcBorders>
                    <w:top w:val="single" w:sz="4" w:space="0" w:color="A6A6A6"/>
                    <w:left w:val="single" w:sz="4" w:space="0" w:color="auto"/>
                  </w:tcBorders>
                  <w:shd w:val="clear" w:color="auto" w:fill="auto"/>
                </w:tcPr>
                <w:p w14:paraId="75BAF86C" w14:textId="2430A3FD" w:rsidR="008D3445" w:rsidRDefault="008D3445">
                  <w:pPr>
                    <w:pStyle w:val="BodyText"/>
                  </w:pPr>
                  <w:r>
                    <w:t>Balance of red and white</w:t>
                  </w:r>
                </w:p>
              </w:tc>
              <w:tc>
                <w:tcPr>
                  <w:tcW w:w="2910" w:type="dxa"/>
                  <w:tcBorders>
                    <w:top w:val="single" w:sz="4" w:space="0" w:color="A6A6A6"/>
                    <w:left w:val="single" w:sz="4" w:space="0" w:color="auto"/>
                  </w:tcBorders>
                  <w:shd w:val="clear" w:color="auto" w:fill="auto"/>
                </w:tcPr>
                <w:p w14:paraId="649DC198" w14:textId="171758EB" w:rsidR="008D3445" w:rsidRDefault="008D3445">
                  <w:pPr>
                    <w:pStyle w:val="BodyText"/>
                  </w:pPr>
                </w:p>
              </w:tc>
            </w:tr>
            <w:tr w:rsidR="000D2422" w:rsidRPr="009D60D4" w14:paraId="346D9DC6" w14:textId="77777777" w:rsidTr="000D2422">
              <w:trPr>
                <w:gridAfter w:val="1"/>
                <w:wAfter w:w="3282" w:type="dxa"/>
                <w:trHeight w:val="364"/>
              </w:trPr>
              <w:tc>
                <w:tcPr>
                  <w:tcW w:w="4955" w:type="dxa"/>
                  <w:gridSpan w:val="2"/>
                  <w:tcBorders>
                    <w:top w:val="single" w:sz="4" w:space="0" w:color="A6A6A6"/>
                    <w:bottom w:val="single" w:sz="4" w:space="0" w:color="A6A6A6"/>
                    <w:right w:val="single" w:sz="4" w:space="0" w:color="auto"/>
                  </w:tcBorders>
                  <w:shd w:val="clear" w:color="auto" w:fill="auto"/>
                </w:tcPr>
                <w:p w14:paraId="4611221C" w14:textId="15327197" w:rsidR="000D2422" w:rsidRDefault="000D2422">
                  <w:pPr>
                    <w:pStyle w:val="BodyText"/>
                  </w:pPr>
                  <w:r w:rsidRPr="009D60D4">
                    <w:t xml:space="preserve">Any other details you want us to be aware of in regards to </w:t>
                  </w:r>
                  <w:r>
                    <w:t>your preferences?</w:t>
                  </w:r>
                </w:p>
                <w:p w14:paraId="1C1E77B3" w14:textId="02382896" w:rsidR="000D2422" w:rsidRPr="009D60D4" w:rsidRDefault="000D2422">
                  <w:pPr>
                    <w:pStyle w:val="BodyText"/>
                  </w:pPr>
                </w:p>
              </w:tc>
              <w:tc>
                <w:tcPr>
                  <w:tcW w:w="5820" w:type="dxa"/>
                  <w:gridSpan w:val="4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57E2D762" w14:textId="77777777" w:rsidR="000D2422" w:rsidRPr="009D60D4" w:rsidRDefault="000D2422">
                  <w:pPr>
                    <w:pStyle w:val="BodyText"/>
                  </w:pPr>
                  <w:bookmarkStart w:id="0" w:name="_GoBack"/>
                  <w:bookmarkEnd w:id="0"/>
                </w:p>
              </w:tc>
            </w:tr>
            <w:tr w:rsidR="000D2422" w:rsidRPr="009D60D4" w14:paraId="3464D7C3" w14:textId="77777777" w:rsidTr="000D2422">
              <w:trPr>
                <w:gridAfter w:val="1"/>
                <w:wAfter w:w="3282" w:type="dxa"/>
                <w:trHeight w:val="364"/>
              </w:trPr>
              <w:tc>
                <w:tcPr>
                  <w:tcW w:w="4955" w:type="dxa"/>
                  <w:gridSpan w:val="2"/>
                  <w:tcBorders>
                    <w:top w:val="single" w:sz="4" w:space="0" w:color="A6A6A6"/>
                    <w:bottom w:val="single" w:sz="4" w:space="0" w:color="A6A6A6"/>
                    <w:right w:val="single" w:sz="4" w:space="0" w:color="auto"/>
                  </w:tcBorders>
                  <w:shd w:val="clear" w:color="auto" w:fill="auto"/>
                </w:tcPr>
                <w:p w14:paraId="6C4A803B" w14:textId="77777777" w:rsidR="000D2422" w:rsidRPr="009D60D4" w:rsidRDefault="000D2422">
                  <w:pPr>
                    <w:pStyle w:val="BodyText"/>
                  </w:pPr>
                  <w:r>
                    <w:t>When is your preferred timing to receive a pup in your home?</w:t>
                  </w:r>
                </w:p>
              </w:tc>
              <w:tc>
                <w:tcPr>
                  <w:tcW w:w="5820" w:type="dxa"/>
                  <w:gridSpan w:val="4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01264655" w14:textId="77777777" w:rsidR="000D2422" w:rsidRPr="009D60D4" w:rsidRDefault="000D2422">
                  <w:pPr>
                    <w:pStyle w:val="BodyText"/>
                  </w:pPr>
                </w:p>
              </w:tc>
            </w:tr>
            <w:tr w:rsidR="000D2422" w:rsidRPr="009D60D4" w14:paraId="125B55B0" w14:textId="77777777" w:rsidTr="000D2422">
              <w:trPr>
                <w:gridAfter w:val="1"/>
                <w:wAfter w:w="3282" w:type="dxa"/>
                <w:trHeight w:val="364"/>
              </w:trPr>
              <w:tc>
                <w:tcPr>
                  <w:tcW w:w="4955" w:type="dxa"/>
                  <w:gridSpan w:val="2"/>
                  <w:tcBorders>
                    <w:top w:val="single" w:sz="4" w:space="0" w:color="A6A6A6"/>
                    <w:bottom w:val="single" w:sz="4" w:space="0" w:color="A6A6A6"/>
                    <w:right w:val="single" w:sz="4" w:space="0" w:color="auto"/>
                  </w:tcBorders>
                  <w:shd w:val="clear" w:color="auto" w:fill="auto"/>
                </w:tcPr>
                <w:p w14:paraId="1BB6261D" w14:textId="77777777" w:rsidR="000D2422" w:rsidRPr="009D60D4" w:rsidRDefault="000D2422">
                  <w:pPr>
                    <w:pStyle w:val="BodyText"/>
                  </w:pPr>
                  <w:r>
                    <w:t>Which litter are you most interested in?</w:t>
                  </w:r>
                </w:p>
              </w:tc>
              <w:tc>
                <w:tcPr>
                  <w:tcW w:w="5820" w:type="dxa"/>
                  <w:gridSpan w:val="4"/>
                  <w:tcBorders>
                    <w:top w:val="single" w:sz="4" w:space="0" w:color="A6A6A6"/>
                    <w:left w:val="single" w:sz="4" w:space="0" w:color="auto"/>
                    <w:bottom w:val="single" w:sz="4" w:space="0" w:color="A6A6A6"/>
                  </w:tcBorders>
                  <w:shd w:val="clear" w:color="auto" w:fill="auto"/>
                </w:tcPr>
                <w:p w14:paraId="35E0F672" w14:textId="77777777" w:rsidR="000D2422" w:rsidRPr="009D60D4" w:rsidRDefault="000D2422">
                  <w:pPr>
                    <w:pStyle w:val="BodyText"/>
                  </w:pPr>
                </w:p>
              </w:tc>
            </w:tr>
            <w:tr w:rsidR="000D2422" w:rsidRPr="009D60D4" w14:paraId="3AC98FBC" w14:textId="77777777" w:rsidTr="000D2422">
              <w:trPr>
                <w:gridAfter w:val="1"/>
                <w:wAfter w:w="3282" w:type="dxa"/>
                <w:trHeight w:val="364"/>
              </w:trPr>
              <w:tc>
                <w:tcPr>
                  <w:tcW w:w="4955" w:type="dxa"/>
                  <w:gridSpan w:val="2"/>
                  <w:tcBorders>
                    <w:top w:val="single" w:sz="4" w:space="0" w:color="A6A6A6"/>
                    <w:right w:val="single" w:sz="4" w:space="0" w:color="auto"/>
                  </w:tcBorders>
                  <w:shd w:val="clear" w:color="auto" w:fill="auto"/>
                </w:tcPr>
                <w:p w14:paraId="54F2E9B3" w14:textId="77777777" w:rsidR="000D2422" w:rsidRDefault="000D2422">
                  <w:pPr>
                    <w:pStyle w:val="BodyText"/>
                  </w:pPr>
                  <w:r>
                    <w:t>If I am not able to get you one from this litter are you open to future litters?</w:t>
                  </w:r>
                </w:p>
              </w:tc>
              <w:tc>
                <w:tcPr>
                  <w:tcW w:w="5820" w:type="dxa"/>
                  <w:gridSpan w:val="4"/>
                  <w:tcBorders>
                    <w:top w:val="single" w:sz="4" w:space="0" w:color="A6A6A6"/>
                    <w:left w:val="single" w:sz="4" w:space="0" w:color="auto"/>
                    <w:bottom w:val="nil"/>
                  </w:tcBorders>
                  <w:shd w:val="clear" w:color="auto" w:fill="auto"/>
                </w:tcPr>
                <w:p w14:paraId="05FC4AAD" w14:textId="77777777" w:rsidR="000D2422" w:rsidRPr="009D60D4" w:rsidRDefault="000D2422">
                  <w:pPr>
                    <w:pStyle w:val="BodyText"/>
                  </w:pPr>
                </w:p>
              </w:tc>
            </w:tr>
          </w:tbl>
          <w:p w14:paraId="619C04AC" w14:textId="77777777" w:rsidR="00673835" w:rsidRPr="009D60D4" w:rsidRDefault="00673835">
            <w:pPr>
              <w:pStyle w:val="NoSpaceBetween"/>
            </w:pPr>
          </w:p>
          <w:p w14:paraId="396C3179" w14:textId="77777777" w:rsidR="00673835" w:rsidRPr="009D60D4" w:rsidRDefault="00673835">
            <w:pPr>
              <w:pStyle w:val="NoSpaceBetween"/>
            </w:pPr>
          </w:p>
          <w:tbl>
            <w:tblPr>
              <w:tblW w:w="5000" w:type="pct"/>
              <w:tblBorders>
                <w:top w:val="single" w:sz="4" w:space="0" w:color="A6A6A6"/>
                <w:bottom w:val="single" w:sz="4" w:space="0" w:color="A6A6A6"/>
                <w:insideH w:val="single" w:sz="4" w:space="0" w:color="A6A6A6"/>
                <w:insideV w:val="single" w:sz="4" w:space="0" w:color="A6A6A6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4959"/>
              <w:gridCol w:w="5841"/>
            </w:tblGrid>
            <w:tr w:rsidR="00E24816" w:rsidRPr="009D60D4" w14:paraId="109DB083" w14:textId="77777777" w:rsidTr="009D60D4">
              <w:tc>
                <w:tcPr>
                  <w:tcW w:w="5000" w:type="pct"/>
                  <w:gridSpan w:val="2"/>
                  <w:shd w:val="clear" w:color="auto" w:fill="D9D9D9"/>
                </w:tcPr>
                <w:p w14:paraId="06B2B385" w14:textId="77777777" w:rsidR="00E24816" w:rsidRPr="009D60D4" w:rsidRDefault="00E24816">
                  <w:pPr>
                    <w:pStyle w:val="TableHeadingLeft"/>
                  </w:pPr>
                  <w:r w:rsidRPr="009D60D4">
                    <w:rPr>
                      <w:color w:val="3366FF"/>
                      <w:sz w:val="28"/>
                    </w:rPr>
                    <w:t>Current situation</w:t>
                  </w:r>
                </w:p>
              </w:tc>
            </w:tr>
            <w:tr w:rsidR="009D60D4" w:rsidRPr="009D60D4" w14:paraId="5F2DC3FA" w14:textId="77777777" w:rsidTr="009D60D4">
              <w:tc>
                <w:tcPr>
                  <w:tcW w:w="2296" w:type="pct"/>
                  <w:shd w:val="clear" w:color="auto" w:fill="auto"/>
                </w:tcPr>
                <w:p w14:paraId="0C89581A" w14:textId="77777777" w:rsidR="00673835" w:rsidRPr="009D60D4" w:rsidRDefault="00E24816">
                  <w:pPr>
                    <w:pStyle w:val="TableHeadingLeft"/>
                  </w:pPr>
                  <w:r w:rsidRPr="009D60D4">
                    <w:t>Have you ever owned a Staffordshire Bull Terrier before?</w:t>
                  </w:r>
                </w:p>
                <w:p w14:paraId="0C058E01" w14:textId="77777777" w:rsidR="00E24816" w:rsidRPr="009D60D4" w:rsidRDefault="00E24816">
                  <w:pPr>
                    <w:pStyle w:val="TableHeadingLeft"/>
                  </w:pPr>
                  <w:r w:rsidRPr="009D60D4">
                    <w:t>If Yes, tell us a little about it.</w:t>
                  </w:r>
                </w:p>
              </w:tc>
              <w:tc>
                <w:tcPr>
                  <w:tcW w:w="2704" w:type="pct"/>
                  <w:shd w:val="clear" w:color="auto" w:fill="auto"/>
                </w:tcPr>
                <w:p w14:paraId="4C256473" w14:textId="77777777" w:rsidR="00673835" w:rsidRPr="009D60D4" w:rsidRDefault="00673835">
                  <w:pPr>
                    <w:pStyle w:val="TableHeadingLeft"/>
                  </w:pPr>
                </w:p>
                <w:p w14:paraId="518B706F" w14:textId="77777777" w:rsidR="00E24816" w:rsidRPr="009D60D4" w:rsidRDefault="00E24816">
                  <w:pPr>
                    <w:pStyle w:val="TableHeadingLeft"/>
                  </w:pPr>
                </w:p>
                <w:p w14:paraId="6D65384D" w14:textId="77777777" w:rsidR="00E24816" w:rsidRPr="009D60D4" w:rsidRDefault="00E24816">
                  <w:pPr>
                    <w:pStyle w:val="TableHeadingLeft"/>
                  </w:pPr>
                </w:p>
              </w:tc>
            </w:tr>
            <w:tr w:rsidR="009D60D4" w:rsidRPr="009D60D4" w14:paraId="4FA83AD7" w14:textId="77777777" w:rsidTr="009D60D4">
              <w:tc>
                <w:tcPr>
                  <w:tcW w:w="2296" w:type="pct"/>
                  <w:shd w:val="clear" w:color="auto" w:fill="auto"/>
                </w:tcPr>
                <w:p w14:paraId="79C43E22" w14:textId="77777777" w:rsidR="00673835" w:rsidRPr="009D60D4" w:rsidRDefault="00E24816">
                  <w:pPr>
                    <w:pStyle w:val="BodyText"/>
                  </w:pPr>
                  <w:r w:rsidRPr="009D60D4">
                    <w:t>What has drawn you to this breed?</w:t>
                  </w:r>
                </w:p>
              </w:tc>
              <w:tc>
                <w:tcPr>
                  <w:tcW w:w="2704" w:type="pct"/>
                  <w:shd w:val="clear" w:color="auto" w:fill="auto"/>
                </w:tcPr>
                <w:p w14:paraId="7890A944" w14:textId="77777777" w:rsidR="00673835" w:rsidRPr="009D60D4" w:rsidRDefault="00673835">
                  <w:pPr>
                    <w:pStyle w:val="BodyText"/>
                  </w:pPr>
                </w:p>
                <w:p w14:paraId="60BA8CEA" w14:textId="77777777" w:rsidR="00E24816" w:rsidRPr="009D60D4" w:rsidRDefault="00E24816">
                  <w:pPr>
                    <w:pStyle w:val="BodyText"/>
                  </w:pPr>
                </w:p>
                <w:p w14:paraId="6FBCC68B" w14:textId="77777777" w:rsidR="00E24816" w:rsidRPr="009D60D4" w:rsidRDefault="00E24816">
                  <w:pPr>
                    <w:pStyle w:val="BodyText"/>
                  </w:pPr>
                </w:p>
                <w:p w14:paraId="3819C506" w14:textId="77777777" w:rsidR="00E24816" w:rsidRPr="009D60D4" w:rsidRDefault="00E24816">
                  <w:pPr>
                    <w:pStyle w:val="BodyText"/>
                  </w:pPr>
                </w:p>
              </w:tc>
            </w:tr>
            <w:tr w:rsidR="009D60D4" w:rsidRPr="009D60D4" w14:paraId="527E718E" w14:textId="77777777" w:rsidTr="009D60D4">
              <w:tc>
                <w:tcPr>
                  <w:tcW w:w="2296" w:type="pct"/>
                  <w:shd w:val="clear" w:color="auto" w:fill="auto"/>
                </w:tcPr>
                <w:p w14:paraId="03E624C6" w14:textId="77777777" w:rsidR="00B25AB8" w:rsidRPr="009D60D4" w:rsidRDefault="00B25AB8" w:rsidP="00B25AB8">
                  <w:pPr>
                    <w:pStyle w:val="TableHeadingLeft"/>
                  </w:pPr>
                  <w:r w:rsidRPr="009D60D4">
                    <w:t>What other pets do you have?</w:t>
                  </w:r>
                </w:p>
                <w:p w14:paraId="2F1D6B2A" w14:textId="77777777" w:rsidR="00B25AB8" w:rsidRPr="009D60D4" w:rsidRDefault="00B25AB8">
                  <w:pPr>
                    <w:pStyle w:val="BodyText"/>
                  </w:pPr>
                </w:p>
              </w:tc>
              <w:tc>
                <w:tcPr>
                  <w:tcW w:w="2704" w:type="pct"/>
                  <w:shd w:val="clear" w:color="auto" w:fill="auto"/>
                </w:tcPr>
                <w:p w14:paraId="16A4FCAF" w14:textId="77777777" w:rsidR="00B25AB8" w:rsidRPr="009D60D4" w:rsidRDefault="00B25AB8">
                  <w:pPr>
                    <w:pStyle w:val="BodyText"/>
                  </w:pPr>
                </w:p>
              </w:tc>
            </w:tr>
            <w:tr w:rsidR="009D60D4" w:rsidRPr="009D60D4" w14:paraId="282D5B12" w14:textId="77777777" w:rsidTr="009D60D4">
              <w:tc>
                <w:tcPr>
                  <w:tcW w:w="2296" w:type="pct"/>
                  <w:shd w:val="clear" w:color="auto" w:fill="auto"/>
                </w:tcPr>
                <w:p w14:paraId="57D74653" w14:textId="77777777" w:rsidR="00B25AB8" w:rsidRPr="009D60D4" w:rsidRDefault="00B25AB8" w:rsidP="00B25AB8">
                  <w:pPr>
                    <w:pStyle w:val="BodyText"/>
                  </w:pPr>
                  <w:r w:rsidRPr="009D60D4">
                    <w:t>What is your yard like?</w:t>
                  </w:r>
                  <w:r w:rsidR="00F372EA">
                    <w:t xml:space="preserve"> Describe fence or containment?</w:t>
                  </w:r>
                </w:p>
                <w:p w14:paraId="78B1D403" w14:textId="77777777" w:rsidR="00B25AB8" w:rsidRPr="009D60D4" w:rsidRDefault="00B25AB8" w:rsidP="00B25AB8">
                  <w:pPr>
                    <w:pStyle w:val="TableHeadingLeft"/>
                  </w:pPr>
                </w:p>
              </w:tc>
              <w:tc>
                <w:tcPr>
                  <w:tcW w:w="2704" w:type="pct"/>
                  <w:shd w:val="clear" w:color="auto" w:fill="auto"/>
                </w:tcPr>
                <w:p w14:paraId="591F6C94" w14:textId="77777777" w:rsidR="00B25AB8" w:rsidRDefault="00B25AB8">
                  <w:pPr>
                    <w:pStyle w:val="BodyText"/>
                  </w:pPr>
                </w:p>
                <w:p w14:paraId="25953C6A" w14:textId="77777777" w:rsidR="005A66DF" w:rsidRDefault="005A66DF">
                  <w:pPr>
                    <w:pStyle w:val="BodyText"/>
                  </w:pPr>
                </w:p>
                <w:p w14:paraId="693B6F65" w14:textId="77777777" w:rsidR="005A66DF" w:rsidRPr="009D60D4" w:rsidRDefault="005A66DF">
                  <w:pPr>
                    <w:pStyle w:val="BodyText"/>
                  </w:pPr>
                </w:p>
              </w:tc>
            </w:tr>
            <w:tr w:rsidR="009D60D4" w:rsidRPr="009D60D4" w14:paraId="1A16636D" w14:textId="77777777" w:rsidTr="009D60D4">
              <w:tc>
                <w:tcPr>
                  <w:tcW w:w="2296" w:type="pct"/>
                  <w:shd w:val="clear" w:color="auto" w:fill="auto"/>
                </w:tcPr>
                <w:p w14:paraId="29F319D2" w14:textId="4B3C7257" w:rsidR="00B25AB8" w:rsidRPr="009D60D4" w:rsidRDefault="00B25AB8" w:rsidP="000D2422">
                  <w:pPr>
                    <w:pStyle w:val="TableHeadingLeft"/>
                  </w:pPr>
                  <w:r w:rsidRPr="009D60D4">
                    <w:t>How long will your pup be left outside during the day and night?</w:t>
                  </w:r>
                </w:p>
              </w:tc>
              <w:tc>
                <w:tcPr>
                  <w:tcW w:w="2704" w:type="pct"/>
                  <w:shd w:val="clear" w:color="auto" w:fill="auto"/>
                </w:tcPr>
                <w:p w14:paraId="6E32488E" w14:textId="77777777" w:rsidR="00B25AB8" w:rsidRPr="009D60D4" w:rsidRDefault="00B25AB8">
                  <w:pPr>
                    <w:pStyle w:val="BodyText"/>
                  </w:pPr>
                </w:p>
              </w:tc>
            </w:tr>
            <w:tr w:rsidR="009D60D4" w:rsidRPr="009D60D4" w14:paraId="37CE5CDF" w14:textId="77777777" w:rsidTr="009D60D4">
              <w:tc>
                <w:tcPr>
                  <w:tcW w:w="2296" w:type="pct"/>
                  <w:shd w:val="clear" w:color="auto" w:fill="auto"/>
                </w:tcPr>
                <w:p w14:paraId="67F11F8B" w14:textId="77777777" w:rsidR="00B25AB8" w:rsidRPr="009D60D4" w:rsidRDefault="00E660A5" w:rsidP="00B25AB8">
                  <w:pPr>
                    <w:pStyle w:val="TableHeadingLeft"/>
                  </w:pPr>
                  <w:r>
                    <w:t>How many hours each</w:t>
                  </w:r>
                  <w:r w:rsidR="00B25AB8" w:rsidRPr="009D60D4">
                    <w:t xml:space="preserve"> day will this pup be left on its own?</w:t>
                  </w:r>
                </w:p>
              </w:tc>
              <w:tc>
                <w:tcPr>
                  <w:tcW w:w="2704" w:type="pct"/>
                  <w:shd w:val="clear" w:color="auto" w:fill="auto"/>
                </w:tcPr>
                <w:p w14:paraId="2853F442" w14:textId="77777777" w:rsidR="00B25AB8" w:rsidRPr="009D60D4" w:rsidRDefault="00B25AB8">
                  <w:pPr>
                    <w:pStyle w:val="BodyText"/>
                  </w:pPr>
                </w:p>
              </w:tc>
            </w:tr>
            <w:tr w:rsidR="009D60D4" w:rsidRPr="009D60D4" w14:paraId="7D6537F6" w14:textId="77777777" w:rsidTr="009D60D4">
              <w:tc>
                <w:tcPr>
                  <w:tcW w:w="2296" w:type="pct"/>
                  <w:shd w:val="clear" w:color="auto" w:fill="auto"/>
                </w:tcPr>
                <w:p w14:paraId="02CDA923" w14:textId="77777777" w:rsidR="00B25AB8" w:rsidRPr="009D60D4" w:rsidRDefault="006F2CE2" w:rsidP="00B25AB8">
                  <w:pPr>
                    <w:pStyle w:val="TableHeadingLeft"/>
                  </w:pPr>
                  <w:r w:rsidRPr="009D60D4">
                    <w:t xml:space="preserve">How </w:t>
                  </w:r>
                  <w:r w:rsidR="00B25AB8" w:rsidRPr="009D60D4">
                    <w:t>do the other family members in you</w:t>
                  </w:r>
                  <w:r w:rsidRPr="009D60D4">
                    <w:t xml:space="preserve">r home feel about you getting this </w:t>
                  </w:r>
                  <w:r w:rsidR="00B25AB8" w:rsidRPr="009D60D4">
                    <w:t>pup?</w:t>
                  </w:r>
                </w:p>
              </w:tc>
              <w:tc>
                <w:tcPr>
                  <w:tcW w:w="2704" w:type="pct"/>
                  <w:shd w:val="clear" w:color="auto" w:fill="auto"/>
                </w:tcPr>
                <w:p w14:paraId="26DE5A31" w14:textId="77777777" w:rsidR="00B25AB8" w:rsidRPr="009D60D4" w:rsidRDefault="00B25AB8">
                  <w:pPr>
                    <w:pStyle w:val="BodyText"/>
                  </w:pPr>
                </w:p>
                <w:p w14:paraId="3B36BF4D" w14:textId="77777777" w:rsidR="008564B5" w:rsidRPr="009D60D4" w:rsidRDefault="008564B5">
                  <w:pPr>
                    <w:pStyle w:val="BodyText"/>
                  </w:pPr>
                </w:p>
                <w:p w14:paraId="3E55D1FA" w14:textId="77777777" w:rsidR="008564B5" w:rsidRPr="009D60D4" w:rsidRDefault="008564B5">
                  <w:pPr>
                    <w:pStyle w:val="BodyText"/>
                  </w:pPr>
                </w:p>
              </w:tc>
            </w:tr>
            <w:tr w:rsidR="009D60D4" w:rsidRPr="009D60D4" w14:paraId="64B500C0" w14:textId="77777777" w:rsidTr="009D60D4">
              <w:tc>
                <w:tcPr>
                  <w:tcW w:w="2296" w:type="pct"/>
                  <w:shd w:val="clear" w:color="auto" w:fill="auto"/>
                </w:tcPr>
                <w:p w14:paraId="2F20D7E6" w14:textId="77777777" w:rsidR="006F2CE2" w:rsidRPr="009D60D4" w:rsidRDefault="00F372EA" w:rsidP="00B25AB8">
                  <w:pPr>
                    <w:pStyle w:val="TableHeadingLeft"/>
                  </w:pPr>
                  <w:r>
                    <w:lastRenderedPageBreak/>
                    <w:t>Where will the pup sleep?</w:t>
                  </w:r>
                </w:p>
              </w:tc>
              <w:tc>
                <w:tcPr>
                  <w:tcW w:w="2704" w:type="pct"/>
                  <w:shd w:val="clear" w:color="auto" w:fill="auto"/>
                </w:tcPr>
                <w:p w14:paraId="1A074C07" w14:textId="77777777" w:rsidR="006F2CE2" w:rsidRPr="009D60D4" w:rsidRDefault="006F2CE2">
                  <w:pPr>
                    <w:pStyle w:val="BodyText"/>
                  </w:pPr>
                </w:p>
                <w:p w14:paraId="24FC683C" w14:textId="77777777" w:rsidR="006F2CE2" w:rsidRDefault="006F2CE2">
                  <w:pPr>
                    <w:pStyle w:val="BodyText"/>
                  </w:pPr>
                </w:p>
                <w:p w14:paraId="0237886A" w14:textId="77777777" w:rsidR="00E660A5" w:rsidRPr="009D60D4" w:rsidRDefault="00E660A5">
                  <w:pPr>
                    <w:pStyle w:val="BodyText"/>
                  </w:pPr>
                </w:p>
                <w:p w14:paraId="2778E9FB" w14:textId="77777777" w:rsidR="006F2CE2" w:rsidRPr="009D60D4" w:rsidRDefault="006F2CE2">
                  <w:pPr>
                    <w:pStyle w:val="BodyText"/>
                  </w:pPr>
                </w:p>
              </w:tc>
            </w:tr>
            <w:tr w:rsidR="009D60D4" w:rsidRPr="009D60D4" w14:paraId="52088D88" w14:textId="77777777" w:rsidTr="009D60D4">
              <w:tc>
                <w:tcPr>
                  <w:tcW w:w="2296" w:type="pct"/>
                  <w:shd w:val="clear" w:color="auto" w:fill="auto"/>
                </w:tcPr>
                <w:p w14:paraId="0EEAA9EF" w14:textId="77777777" w:rsidR="006F2CE2" w:rsidRPr="009D60D4" w:rsidRDefault="00F372EA" w:rsidP="00B25AB8">
                  <w:pPr>
                    <w:pStyle w:val="TableHeadingLeft"/>
                  </w:pPr>
                  <w:r w:rsidRPr="009D60D4">
                    <w:t>What is your position on dog fighting?</w:t>
                  </w:r>
                </w:p>
              </w:tc>
              <w:tc>
                <w:tcPr>
                  <w:tcW w:w="2704" w:type="pct"/>
                  <w:shd w:val="clear" w:color="auto" w:fill="auto"/>
                </w:tcPr>
                <w:p w14:paraId="5B85E3AE" w14:textId="77777777" w:rsidR="006F2CE2" w:rsidRPr="009D60D4" w:rsidRDefault="006F2CE2">
                  <w:pPr>
                    <w:pStyle w:val="BodyText"/>
                  </w:pPr>
                </w:p>
                <w:p w14:paraId="3A7C6A58" w14:textId="77777777" w:rsidR="006F2CE2" w:rsidRPr="009D60D4" w:rsidRDefault="006F2CE2">
                  <w:pPr>
                    <w:pStyle w:val="BodyText"/>
                  </w:pPr>
                </w:p>
              </w:tc>
            </w:tr>
            <w:tr w:rsidR="00F372EA" w:rsidRPr="009D60D4" w14:paraId="6B62152E" w14:textId="77777777" w:rsidTr="009D60D4">
              <w:tc>
                <w:tcPr>
                  <w:tcW w:w="2296" w:type="pct"/>
                  <w:shd w:val="clear" w:color="auto" w:fill="auto"/>
                </w:tcPr>
                <w:p w14:paraId="2D2A72E6" w14:textId="77777777" w:rsidR="00F372EA" w:rsidRPr="009D60D4" w:rsidRDefault="00F372EA" w:rsidP="00B25AB8">
                  <w:pPr>
                    <w:pStyle w:val="TableHeadingLeft"/>
                  </w:pPr>
                  <w:r w:rsidRPr="009D60D4">
                    <w:t>Any thing else we should know?</w:t>
                  </w:r>
                </w:p>
              </w:tc>
              <w:tc>
                <w:tcPr>
                  <w:tcW w:w="2704" w:type="pct"/>
                  <w:shd w:val="clear" w:color="auto" w:fill="auto"/>
                </w:tcPr>
                <w:p w14:paraId="5086A8E3" w14:textId="77777777" w:rsidR="00F372EA" w:rsidRDefault="00F372EA">
                  <w:pPr>
                    <w:pStyle w:val="BodyText"/>
                  </w:pPr>
                </w:p>
                <w:p w14:paraId="5909E34E" w14:textId="77777777" w:rsidR="00F372EA" w:rsidRPr="009D60D4" w:rsidRDefault="00F372EA">
                  <w:pPr>
                    <w:pStyle w:val="BodyText"/>
                  </w:pPr>
                </w:p>
              </w:tc>
            </w:tr>
            <w:tr w:rsidR="00E660A5" w:rsidRPr="009D60D4" w14:paraId="05F768DA" w14:textId="77777777" w:rsidTr="009D60D4">
              <w:tc>
                <w:tcPr>
                  <w:tcW w:w="2296" w:type="pct"/>
                  <w:shd w:val="clear" w:color="auto" w:fill="auto"/>
                </w:tcPr>
                <w:p w14:paraId="2CD36A7E" w14:textId="77777777" w:rsidR="00E660A5" w:rsidRDefault="00E660A5" w:rsidP="00B25AB8">
                  <w:pPr>
                    <w:pStyle w:val="TableHeadingLeft"/>
                  </w:pPr>
                  <w:r>
                    <w:t>Do you understand that in submitting a deposit it is non-refundable* and is holding your place in the pick order?</w:t>
                  </w:r>
                </w:p>
                <w:p w14:paraId="45A92316" w14:textId="77777777" w:rsidR="00E660A5" w:rsidRPr="009D60D4" w:rsidRDefault="00E660A5" w:rsidP="00E660A5">
                  <w:pPr>
                    <w:pStyle w:val="TableHeadingLeft"/>
                  </w:pPr>
                  <w:r>
                    <w:t xml:space="preserve">*The only conditions for a return of Deposit are if a litter does not materialize or I do not have enough pups in the litter for your pick. </w:t>
                  </w:r>
                </w:p>
              </w:tc>
              <w:tc>
                <w:tcPr>
                  <w:tcW w:w="2704" w:type="pct"/>
                  <w:shd w:val="clear" w:color="auto" w:fill="auto"/>
                </w:tcPr>
                <w:p w14:paraId="04B3EF7E" w14:textId="77777777" w:rsidR="00E660A5" w:rsidRDefault="00E660A5">
                  <w:pPr>
                    <w:pStyle w:val="BodyText"/>
                  </w:pPr>
                </w:p>
              </w:tc>
            </w:tr>
          </w:tbl>
          <w:p w14:paraId="7F7E2FE2" w14:textId="77777777" w:rsidR="00673835" w:rsidRPr="009D60D4" w:rsidRDefault="00673835" w:rsidP="006F2CE2">
            <w:pPr>
              <w:pStyle w:val="NoSpaceBetween"/>
            </w:pPr>
          </w:p>
        </w:tc>
      </w:tr>
    </w:tbl>
    <w:p w14:paraId="4496C68C" w14:textId="77777777" w:rsidR="00E660A5" w:rsidRPr="00E660A5" w:rsidRDefault="00E660A5">
      <w:pPr>
        <w:rPr>
          <w:sz w:val="20"/>
        </w:rPr>
      </w:pPr>
    </w:p>
    <w:p w14:paraId="674BC5C5" w14:textId="77777777" w:rsidR="00673835" w:rsidRPr="00E660A5" w:rsidRDefault="008F521C">
      <w:pPr>
        <w:rPr>
          <w:sz w:val="20"/>
        </w:rPr>
      </w:pPr>
      <w:r w:rsidRPr="00E660A5">
        <w:rPr>
          <w:sz w:val="20"/>
        </w:rPr>
        <w:t xml:space="preserve">Thank you for your inquiry into a </w:t>
      </w:r>
      <w:proofErr w:type="spellStart"/>
      <w:r w:rsidRPr="00E660A5">
        <w:rPr>
          <w:sz w:val="20"/>
        </w:rPr>
        <w:t>Mournestaff</w:t>
      </w:r>
      <w:proofErr w:type="spellEnd"/>
      <w:r w:rsidRPr="00E660A5">
        <w:rPr>
          <w:sz w:val="20"/>
        </w:rPr>
        <w:t xml:space="preserve"> pup. </w:t>
      </w:r>
    </w:p>
    <w:p w14:paraId="60EEF965" w14:textId="77777777" w:rsidR="008F521C" w:rsidRPr="00E660A5" w:rsidRDefault="008F521C">
      <w:pPr>
        <w:rPr>
          <w:sz w:val="20"/>
        </w:rPr>
      </w:pPr>
      <w:r w:rsidRPr="00E660A5">
        <w:rPr>
          <w:sz w:val="20"/>
        </w:rPr>
        <w:t xml:space="preserve">At </w:t>
      </w:r>
      <w:proofErr w:type="spellStart"/>
      <w:r w:rsidRPr="00E660A5">
        <w:rPr>
          <w:sz w:val="20"/>
        </w:rPr>
        <w:t>Mournestaff</w:t>
      </w:r>
      <w:proofErr w:type="spellEnd"/>
      <w:r w:rsidRPr="00E660A5">
        <w:rPr>
          <w:sz w:val="20"/>
        </w:rPr>
        <w:t xml:space="preserve"> we pride ourselves, first and foremost in the e</w:t>
      </w:r>
      <w:r w:rsidR="00F372EA" w:rsidRPr="00E660A5">
        <w:rPr>
          <w:sz w:val="20"/>
        </w:rPr>
        <w:t>xemplary temperament of our dogs</w:t>
      </w:r>
      <w:r w:rsidRPr="00E660A5">
        <w:rPr>
          <w:sz w:val="20"/>
        </w:rPr>
        <w:t>. Also we have made a commitment to only use Champions in our breeding program, so both Sire and Dam of every litter will have at least finished their championship.</w:t>
      </w:r>
      <w:r w:rsidR="00E660A5" w:rsidRPr="00E660A5">
        <w:rPr>
          <w:sz w:val="20"/>
        </w:rPr>
        <w:t xml:space="preserve"> Currently all dogs in my breeding program have also AKC champion grand parents and Great grand parents.</w:t>
      </w:r>
    </w:p>
    <w:p w14:paraId="4AE287EF" w14:textId="77777777" w:rsidR="008F521C" w:rsidRPr="00E660A5" w:rsidRDefault="008F521C">
      <w:pPr>
        <w:rPr>
          <w:sz w:val="20"/>
        </w:rPr>
      </w:pPr>
    </w:p>
    <w:p w14:paraId="6F85B968" w14:textId="77777777" w:rsidR="008F521C" w:rsidRPr="00E660A5" w:rsidRDefault="008F521C">
      <w:pPr>
        <w:rPr>
          <w:sz w:val="20"/>
        </w:rPr>
      </w:pPr>
      <w:r w:rsidRPr="00E660A5">
        <w:rPr>
          <w:sz w:val="20"/>
        </w:rPr>
        <w:t>We take great care in placing our pups in the best homes. We do not follow a first come</w:t>
      </w:r>
      <w:r w:rsidR="00F372EA" w:rsidRPr="00E660A5">
        <w:rPr>
          <w:sz w:val="20"/>
        </w:rPr>
        <w:t>,</w:t>
      </w:r>
      <w:r w:rsidRPr="00E660A5">
        <w:rPr>
          <w:sz w:val="20"/>
        </w:rPr>
        <w:t xml:space="preserve"> policy but form lists of all potential owners and screen everyone. Only after screening, which includes this form and multiple other interactions will we move forward with placing a pup.</w:t>
      </w:r>
    </w:p>
    <w:p w14:paraId="7826C5F6" w14:textId="77777777" w:rsidR="008F521C" w:rsidRPr="00E660A5" w:rsidRDefault="008F521C">
      <w:pPr>
        <w:rPr>
          <w:sz w:val="20"/>
        </w:rPr>
      </w:pPr>
    </w:p>
    <w:p w14:paraId="02855FE3" w14:textId="77777777" w:rsidR="008F521C" w:rsidRPr="00E660A5" w:rsidRDefault="008F521C">
      <w:pPr>
        <w:rPr>
          <w:sz w:val="20"/>
        </w:rPr>
      </w:pPr>
      <w:r w:rsidRPr="00E660A5">
        <w:rPr>
          <w:sz w:val="20"/>
        </w:rPr>
        <w:t>All non-show pups</w:t>
      </w:r>
      <w:r w:rsidR="00E660A5" w:rsidRPr="00E660A5">
        <w:rPr>
          <w:sz w:val="20"/>
        </w:rPr>
        <w:t xml:space="preserve"> (pet only homes)</w:t>
      </w:r>
      <w:r w:rsidRPr="00E660A5">
        <w:rPr>
          <w:sz w:val="20"/>
        </w:rPr>
        <w:t xml:space="preserve"> will be sold with a limited registration</w:t>
      </w:r>
      <w:r w:rsidR="00E660A5" w:rsidRPr="00E660A5">
        <w:rPr>
          <w:sz w:val="20"/>
        </w:rPr>
        <w:t xml:space="preserve"> which means they cannot be shown or bred</w:t>
      </w:r>
      <w:r w:rsidRPr="00E660A5">
        <w:rPr>
          <w:sz w:val="20"/>
        </w:rPr>
        <w:t>.</w:t>
      </w:r>
    </w:p>
    <w:p w14:paraId="51BC4222" w14:textId="77777777" w:rsidR="008F521C" w:rsidRPr="00E660A5" w:rsidRDefault="008F521C">
      <w:pPr>
        <w:rPr>
          <w:sz w:val="20"/>
        </w:rPr>
      </w:pPr>
    </w:p>
    <w:p w14:paraId="3E41F4CF" w14:textId="77777777" w:rsidR="008F521C" w:rsidRPr="00E660A5" w:rsidRDefault="008F521C">
      <w:pPr>
        <w:rPr>
          <w:sz w:val="20"/>
        </w:rPr>
      </w:pPr>
      <w:r w:rsidRPr="00E660A5">
        <w:rPr>
          <w:sz w:val="20"/>
        </w:rPr>
        <w:t xml:space="preserve">For more information about our Kennel visit: </w:t>
      </w:r>
      <w:hyperlink r:id="rId9" w:history="1">
        <w:r w:rsidRPr="00E660A5">
          <w:rPr>
            <w:rStyle w:val="Hyperlink"/>
            <w:sz w:val="20"/>
          </w:rPr>
          <w:t>www.mournestaffs.com</w:t>
        </w:r>
      </w:hyperlink>
    </w:p>
    <w:p w14:paraId="419977F7" w14:textId="77777777" w:rsidR="00F13439" w:rsidRDefault="00F13439">
      <w:pPr>
        <w:rPr>
          <w:sz w:val="24"/>
        </w:rPr>
      </w:pPr>
    </w:p>
    <w:p w14:paraId="379C2815" w14:textId="77777777" w:rsidR="00F13439" w:rsidRDefault="00F13439">
      <w:pPr>
        <w:rPr>
          <w:sz w:val="24"/>
        </w:rPr>
      </w:pPr>
    </w:p>
    <w:p w14:paraId="7CBA6FF0" w14:textId="77777777" w:rsidR="00F13439" w:rsidRDefault="00F13439">
      <w:pPr>
        <w:rPr>
          <w:sz w:val="24"/>
        </w:rPr>
      </w:pPr>
    </w:p>
    <w:p w14:paraId="68FB4E31" w14:textId="0BF39ECC" w:rsidR="000D2422" w:rsidRDefault="000D2422">
      <w:pPr>
        <w:rPr>
          <w:sz w:val="24"/>
        </w:rPr>
      </w:pPr>
      <w:r>
        <w:rPr>
          <w:sz w:val="24"/>
        </w:rPr>
        <w:t>Examples of coloration:</w:t>
      </w:r>
    </w:p>
    <w:p w14:paraId="03598D9B" w14:textId="610522A2" w:rsidR="008F521C" w:rsidRDefault="00F1343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2276A06D" w14:textId="3D66C06B" w:rsidR="00F13439" w:rsidRPr="00F13439" w:rsidRDefault="00F13439">
      <w:pPr>
        <w:rPr>
          <w:color w:val="3366FF"/>
          <w:sz w:val="24"/>
        </w:rPr>
      </w:pPr>
      <w:r w:rsidRPr="000D2422">
        <w:rPr>
          <w:rFonts w:ascii="Roboto Slab Light" w:hAnsi="Roboto Slab Light"/>
          <w:color w:val="3366FF"/>
          <w:sz w:val="20"/>
        </w:rPr>
        <w:t xml:space="preserve">Ch. </w:t>
      </w:r>
      <w:proofErr w:type="spellStart"/>
      <w:r w:rsidRPr="000D2422">
        <w:rPr>
          <w:rFonts w:ascii="Roboto Slab Light" w:hAnsi="Roboto Slab Light"/>
          <w:color w:val="3366FF"/>
          <w:sz w:val="20"/>
        </w:rPr>
        <w:t>Mournestaffs</w:t>
      </w:r>
      <w:proofErr w:type="spellEnd"/>
      <w:r w:rsidRPr="000D2422">
        <w:rPr>
          <w:rFonts w:ascii="Roboto Slab Light" w:hAnsi="Roboto Slab Light"/>
          <w:color w:val="3366FF"/>
          <w:sz w:val="20"/>
        </w:rPr>
        <w:t xml:space="preserve"> Caesar of the Highlands</w:t>
      </w:r>
      <w:r w:rsidR="000D2422">
        <w:rPr>
          <w:color w:val="3366FF"/>
          <w:sz w:val="20"/>
        </w:rPr>
        <w:t xml:space="preserve">        </w:t>
      </w:r>
      <w:r w:rsidRPr="000D2422">
        <w:rPr>
          <w:color w:val="3366FF"/>
          <w:sz w:val="20"/>
        </w:rPr>
        <w:t xml:space="preserve"> </w:t>
      </w:r>
      <w:r w:rsidRPr="000D2422">
        <w:rPr>
          <w:rFonts w:ascii="Roboto Slab Light" w:hAnsi="Roboto Slab Light"/>
          <w:color w:val="3366FF"/>
          <w:sz w:val="20"/>
        </w:rPr>
        <w:t xml:space="preserve">Ch. </w:t>
      </w:r>
      <w:proofErr w:type="spellStart"/>
      <w:r w:rsidRPr="000D2422">
        <w:rPr>
          <w:rFonts w:ascii="Roboto Slab Light" w:hAnsi="Roboto Slab Light"/>
          <w:color w:val="3366FF"/>
          <w:sz w:val="20"/>
        </w:rPr>
        <w:t>Mournestaffs</w:t>
      </w:r>
      <w:proofErr w:type="spellEnd"/>
      <w:r w:rsidRPr="000D2422">
        <w:rPr>
          <w:rFonts w:ascii="Roboto Slab Light" w:hAnsi="Roboto Slab Light"/>
          <w:color w:val="3366FF"/>
          <w:sz w:val="20"/>
        </w:rPr>
        <w:t xml:space="preserve"> Princess </w:t>
      </w:r>
      <w:proofErr w:type="spellStart"/>
      <w:r w:rsidRPr="000D2422">
        <w:rPr>
          <w:rFonts w:ascii="Roboto Slab Light" w:hAnsi="Roboto Slab Light"/>
          <w:color w:val="3366FF"/>
          <w:sz w:val="20"/>
        </w:rPr>
        <w:t>Zaphira</w:t>
      </w:r>
      <w:proofErr w:type="spellEnd"/>
      <w:r w:rsidR="000D2422">
        <w:rPr>
          <w:rFonts w:ascii="Roboto Slab Light" w:hAnsi="Roboto Slab Light"/>
          <w:color w:val="3366FF"/>
          <w:sz w:val="20"/>
        </w:rPr>
        <w:t xml:space="preserve"> </w:t>
      </w:r>
      <w:r w:rsidR="008D3445">
        <w:rPr>
          <w:rFonts w:ascii="Roboto Slab Light" w:hAnsi="Roboto Slab Light"/>
          <w:color w:val="3366FF"/>
          <w:sz w:val="20"/>
        </w:rPr>
        <w:t xml:space="preserve">                   </w:t>
      </w:r>
      <w:proofErr w:type="spellStart"/>
      <w:r w:rsidR="008D3445" w:rsidRPr="000D2422">
        <w:rPr>
          <w:rFonts w:ascii="Roboto Slab Light" w:hAnsi="Roboto Slab Light"/>
          <w:color w:val="3366FF"/>
          <w:sz w:val="20"/>
        </w:rPr>
        <w:t>Mournestaffs</w:t>
      </w:r>
      <w:proofErr w:type="spellEnd"/>
      <w:r w:rsidR="008D3445">
        <w:rPr>
          <w:rFonts w:ascii="Roboto Slab Light" w:hAnsi="Roboto Slab Light"/>
          <w:color w:val="3366FF"/>
          <w:sz w:val="20"/>
        </w:rPr>
        <w:t xml:space="preserve"> 2016 Pup</w:t>
      </w:r>
      <w:r w:rsidR="008D3445">
        <w:rPr>
          <w:rFonts w:ascii="Roboto Slab Light" w:hAnsi="Roboto Slab Light"/>
          <w:color w:val="3366FF"/>
          <w:sz w:val="20"/>
        </w:rPr>
        <w:t xml:space="preserve">     </w:t>
      </w:r>
    </w:p>
    <w:p w14:paraId="3BF54147" w14:textId="5BADAD74" w:rsidR="00F13439" w:rsidRPr="000D2422" w:rsidRDefault="008D3445">
      <w:pPr>
        <w:rPr>
          <w:rFonts w:ascii="Roboto Slab Light" w:hAnsi="Roboto Slab Light"/>
          <w:sz w:val="21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975F40" wp14:editId="7D248A0D">
                <wp:simplePos x="0" y="0"/>
                <wp:positionH relativeFrom="column">
                  <wp:posOffset>5422900</wp:posOffset>
                </wp:positionH>
                <wp:positionV relativeFrom="paragraph">
                  <wp:posOffset>283845</wp:posOffset>
                </wp:positionV>
                <wp:extent cx="1487170" cy="19392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193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339A4" w14:textId="4BC66898" w:rsidR="008D3445" w:rsidRDefault="008D34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75D86" wp14:editId="090E3161">
                                  <wp:extent cx="1509626" cy="1725289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1817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90" r="11470" b="161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536" cy="1809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5F40" id="Text_x0020_Box_x0020_2" o:spid="_x0000_s1029" type="#_x0000_t202" style="position:absolute;margin-left:427pt;margin-top:22.35pt;width:117.1pt;height:15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" filled="f" stroked="f">
                <v:textbox>
                  <w:txbxContent>
                    <w:p w14:paraId="2C8339A4" w14:textId="4BC66898" w:rsidR="008D3445" w:rsidRDefault="008D3445">
                      <w:r>
                        <w:rPr>
                          <w:noProof/>
                        </w:rPr>
                        <w:drawing>
                          <wp:inline distT="0" distB="0" distL="0" distR="0" wp14:anchorId="15A75D86" wp14:editId="090E3161">
                            <wp:extent cx="1509626" cy="1725289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1817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0" r="11470" b="161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3536" cy="18097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42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EE5925" wp14:editId="40735E9B">
                <wp:simplePos x="0" y="0"/>
                <wp:positionH relativeFrom="column">
                  <wp:posOffset>3136265</wp:posOffset>
                </wp:positionH>
                <wp:positionV relativeFrom="paragraph">
                  <wp:posOffset>273685</wp:posOffset>
                </wp:positionV>
                <wp:extent cx="1351915" cy="18440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B0FD5" w14:textId="2901B269" w:rsidR="00F13439" w:rsidRDefault="00F134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8013A" wp14:editId="3B953499">
                                  <wp:extent cx="1163262" cy="1744766"/>
                                  <wp:effectExtent l="0" t="0" r="5715" b="8255"/>
                                  <wp:docPr id="10" name="Picture 10" descr="Mac OS X:Users:andrewscott:Pictures:iPhoto Library:Previews:2011:Apr 17, 2011:Zaff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 OS X:Users:andrewscott:Pictures:iPhoto Library:Previews:2011:Apr 17, 2011:Zaff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71" cy="174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E5925" id="Text_x0020_Box_x0020_9" o:spid="_x0000_s1030" type="#_x0000_t202" style="position:absolute;margin-left:246.95pt;margin-top:21.55pt;width:106.45pt;height:145.2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" filled="f" stroked="f">
                <v:textbox style="mso-fit-shape-to-text:t">
                  <w:txbxContent>
                    <w:p w14:paraId="1EFB0FD5" w14:textId="2901B269" w:rsidR="00F13439" w:rsidRDefault="00F13439">
                      <w:r>
                        <w:rPr>
                          <w:noProof/>
                        </w:rPr>
                        <w:drawing>
                          <wp:inline distT="0" distB="0" distL="0" distR="0" wp14:anchorId="6478013A" wp14:editId="3B953499">
                            <wp:extent cx="1163262" cy="1744766"/>
                            <wp:effectExtent l="0" t="0" r="5715" b="8255"/>
                            <wp:docPr id="10" name="Picture 10" descr="Mac OS X:Users:andrewscott:Pictures:iPhoto Library:Previews:2011:Apr 17, 2011:Zaff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 OS X:Users:andrewscott:Pictures:iPhoto Library:Previews:2011:Apr 17, 2011:Zaff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71" cy="1744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43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75AEFB" wp14:editId="4026AF5D">
                <wp:simplePos x="0" y="0"/>
                <wp:positionH relativeFrom="column">
                  <wp:posOffset>162560</wp:posOffset>
                </wp:positionH>
                <wp:positionV relativeFrom="paragraph">
                  <wp:posOffset>271145</wp:posOffset>
                </wp:positionV>
                <wp:extent cx="1942465" cy="18345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2465" cy="183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8CCEB" w14:textId="11DEC7AD" w:rsidR="00F13439" w:rsidRDefault="00F134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FD4DD" wp14:editId="2D68E832">
                                  <wp:extent cx="1962208" cy="1677960"/>
                                  <wp:effectExtent l="0" t="0" r="0" b="0"/>
                                  <wp:docPr id="5" name="Picture 5" descr="Mac OS X:Users:andrewscott:Pictures:iPhoto Library:Masters:2014:11:14:20141114-074151:IMG_64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 OS X:Users:andrewscott:Pictures:iPhoto Library:Masters:2014:11:14:20141114-074151:IMG_64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9780" cy="1684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AEFB" id="_x0000_s1031" type="#_x0000_t202" style="position:absolute;margin-left:12.8pt;margin-top:21.35pt;width:152.95pt;height:144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fWgs8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" filled="f" stroked="f">
                <v:textbox>
                  <w:txbxContent>
                    <w:p w14:paraId="1778CCEB" w14:textId="11DEC7AD" w:rsidR="00F13439" w:rsidRDefault="00F13439">
                      <w:r>
                        <w:rPr>
                          <w:noProof/>
                        </w:rPr>
                        <w:drawing>
                          <wp:inline distT="0" distB="0" distL="0" distR="0" wp14:anchorId="46BFD4DD" wp14:editId="2D68E832">
                            <wp:extent cx="1962208" cy="1677960"/>
                            <wp:effectExtent l="0" t="0" r="0" b="0"/>
                            <wp:docPr id="5" name="Picture 5" descr="Mac OS X:Users:andrewscott:Pictures:iPhoto Library:Masters:2014:11:14:20141114-074151:IMG_64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 OS X:Users:andrewscott:Pictures:iPhoto Library:Masters:2014:11:14:20141114-074151:IMG_64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9780" cy="1684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439">
        <w:rPr>
          <w:sz w:val="24"/>
        </w:rPr>
        <w:t xml:space="preserve"> </w:t>
      </w:r>
      <w:r w:rsidR="000D2422">
        <w:rPr>
          <w:sz w:val="24"/>
        </w:rPr>
        <w:t xml:space="preserve">    </w:t>
      </w:r>
      <w:r w:rsidR="000D2422" w:rsidRPr="000D2422">
        <w:rPr>
          <w:rFonts w:ascii="Roboto Slab Light" w:hAnsi="Roboto Slab Light"/>
          <w:sz w:val="21"/>
        </w:rPr>
        <w:t xml:space="preserve">Mostly </w:t>
      </w:r>
      <w:r w:rsidR="00F13439" w:rsidRPr="000D2422">
        <w:rPr>
          <w:rFonts w:ascii="Roboto Slab Light" w:hAnsi="Roboto Slab Light"/>
          <w:sz w:val="21"/>
        </w:rPr>
        <w:t>White with Red Patche</w:t>
      </w:r>
      <w:r w:rsidR="000D2422">
        <w:rPr>
          <w:rFonts w:ascii="Roboto Slab Light" w:hAnsi="Roboto Slab Light"/>
          <w:sz w:val="21"/>
        </w:rPr>
        <w:t>s</w:t>
      </w:r>
      <w:r w:rsidR="000D2422">
        <w:rPr>
          <w:rFonts w:ascii="Roboto Slab Light" w:hAnsi="Roboto Slab Light"/>
          <w:sz w:val="21"/>
        </w:rPr>
        <w:tab/>
      </w:r>
      <w:r w:rsidR="000D2422">
        <w:rPr>
          <w:rFonts w:ascii="Roboto Slab Light" w:hAnsi="Roboto Slab Light"/>
          <w:sz w:val="21"/>
        </w:rPr>
        <w:tab/>
        <w:t xml:space="preserve">       Mostly </w:t>
      </w:r>
      <w:r w:rsidR="00F13439" w:rsidRPr="000D2422">
        <w:rPr>
          <w:rFonts w:ascii="Roboto Slab Light" w:hAnsi="Roboto Slab Light"/>
          <w:sz w:val="21"/>
        </w:rPr>
        <w:t>Red with white flash</w:t>
      </w:r>
      <w:r w:rsidRPr="008D3445">
        <w:rPr>
          <w:rFonts w:ascii="Roboto Slab Light" w:hAnsi="Roboto Slab Light"/>
          <w:sz w:val="21"/>
        </w:rPr>
        <w:t xml:space="preserve"> </w:t>
      </w:r>
      <w:r>
        <w:rPr>
          <w:rFonts w:ascii="Roboto Slab Light" w:hAnsi="Roboto Slab Light"/>
          <w:sz w:val="21"/>
        </w:rPr>
        <w:t xml:space="preserve">                Balance of</w:t>
      </w:r>
      <w:r>
        <w:rPr>
          <w:rFonts w:ascii="Roboto Slab Light" w:hAnsi="Roboto Slab Light"/>
          <w:sz w:val="21"/>
        </w:rPr>
        <w:t xml:space="preserve"> </w:t>
      </w:r>
      <w:r w:rsidRPr="000D2422">
        <w:rPr>
          <w:rFonts w:ascii="Roboto Slab Light" w:hAnsi="Roboto Slab Light"/>
          <w:sz w:val="21"/>
        </w:rPr>
        <w:t>Red</w:t>
      </w:r>
      <w:r>
        <w:rPr>
          <w:rFonts w:ascii="Roboto Slab Light" w:hAnsi="Roboto Slab Light"/>
          <w:sz w:val="21"/>
        </w:rPr>
        <w:t xml:space="preserve"> and white</w:t>
      </w:r>
    </w:p>
    <w:sectPr w:rsidR="00F13439" w:rsidRPr="000D2422" w:rsidSect="00673835">
      <w:headerReference w:type="default" r:id="rId13"/>
      <w:headerReference w:type="first" r:id="rId14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229377" w14:textId="77777777" w:rsidR="00772239" w:rsidRDefault="00772239">
      <w:r>
        <w:separator/>
      </w:r>
    </w:p>
  </w:endnote>
  <w:endnote w:type="continuationSeparator" w:id="0">
    <w:p w14:paraId="5DC78EA0" w14:textId="77777777" w:rsidR="00772239" w:rsidRDefault="00772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Roboto Slab Thin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 Slab Light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53DD0" w14:textId="77777777" w:rsidR="00772239" w:rsidRDefault="00772239">
      <w:r>
        <w:separator/>
      </w:r>
    </w:p>
  </w:footnote>
  <w:footnote w:type="continuationSeparator" w:id="0">
    <w:p w14:paraId="6474D0B2" w14:textId="77777777" w:rsidR="00772239" w:rsidRDefault="007722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13BAE" w14:textId="77777777" w:rsidR="008F521C" w:rsidRDefault="008F521C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8D3445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2A579" w14:textId="0B69701E" w:rsidR="008F521C" w:rsidRPr="00E24816" w:rsidRDefault="008F521C" w:rsidP="00E24816">
    <w:pPr>
      <w:pStyle w:val="Header-Left"/>
      <w:spacing w:after="400"/>
      <w:rPr>
        <w:rFonts w:ascii="Arial" w:hAnsi="Arial" w:cs="Arial"/>
        <w:bCs/>
        <w:color w:val="3366FF"/>
        <w:spacing w:val="-80"/>
        <w:position w:val="24"/>
        <w:sz w:val="96"/>
        <w:szCs w:val="96"/>
      </w:rPr>
    </w:pPr>
    <w:r w:rsidRPr="00E24816">
      <w:rPr>
        <w:rStyle w:val="Plus"/>
        <w:rFonts w:ascii="Arial" w:hAnsi="Arial" w:cs="Arial"/>
        <w:bCs/>
        <w:color w:val="3366FF"/>
        <w:sz w:val="96"/>
        <w:szCs w:val="96"/>
      </w:rPr>
      <w:t xml:space="preserve"> </w:t>
    </w:r>
  </w:p>
  <w:p w14:paraId="06C2FFFB" w14:textId="77777777" w:rsidR="008F521C" w:rsidRDefault="008F521C">
    <w:pPr>
      <w:pStyle w:val="NoSpaceBetween"/>
    </w:pPr>
  </w:p>
  <w:p w14:paraId="01E2FEAE" w14:textId="77777777" w:rsidR="008F521C" w:rsidRDefault="008F521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DE4D6B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292555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ECC91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52E64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80B31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C45AB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4B8D92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A6E77F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EE307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9AE73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056562"/>
    <w:rsid w:val="00056562"/>
    <w:rsid w:val="000D2422"/>
    <w:rsid w:val="004267C5"/>
    <w:rsid w:val="00585B41"/>
    <w:rsid w:val="005A1C37"/>
    <w:rsid w:val="005A66DF"/>
    <w:rsid w:val="005C6D41"/>
    <w:rsid w:val="00673835"/>
    <w:rsid w:val="006F2CE2"/>
    <w:rsid w:val="00772239"/>
    <w:rsid w:val="00774B1D"/>
    <w:rsid w:val="007924BD"/>
    <w:rsid w:val="008564B5"/>
    <w:rsid w:val="008D3445"/>
    <w:rsid w:val="008F521C"/>
    <w:rsid w:val="0095174B"/>
    <w:rsid w:val="009D60D4"/>
    <w:rsid w:val="00A14FB0"/>
    <w:rsid w:val="00A377E8"/>
    <w:rsid w:val="00AD4CF2"/>
    <w:rsid w:val="00B25AB8"/>
    <w:rsid w:val="00D20F11"/>
    <w:rsid w:val="00E14C89"/>
    <w:rsid w:val="00E24816"/>
    <w:rsid w:val="00E660A5"/>
    <w:rsid w:val="00ED7011"/>
    <w:rsid w:val="00F13439"/>
    <w:rsid w:val="00F3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B159D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ckwell" w:eastAsia="ＭＳ ゴシック" w:hAnsi="Rockwel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73835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qFormat/>
    <w:rsid w:val="00673835"/>
    <w:pPr>
      <w:keepNext/>
      <w:keepLines/>
      <w:spacing w:before="480"/>
      <w:outlineLvl w:val="0"/>
    </w:pPr>
    <w:rPr>
      <w:b/>
      <w:bCs/>
      <w:color w:val="4C264C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73835"/>
    <w:pPr>
      <w:keepNext/>
      <w:keepLines/>
      <w:spacing w:before="200"/>
      <w:outlineLvl w:val="1"/>
    </w:pPr>
    <w:rPr>
      <w:b/>
      <w:bCs/>
      <w:color w:val="663366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73835"/>
    <w:pPr>
      <w:keepNext/>
      <w:keepLines/>
      <w:spacing w:before="200"/>
      <w:outlineLvl w:val="2"/>
    </w:pPr>
    <w:rPr>
      <w:b/>
      <w:bCs/>
      <w:color w:val="66336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673835"/>
    <w:pPr>
      <w:keepNext/>
      <w:keepLines/>
      <w:spacing w:before="200"/>
      <w:outlineLvl w:val="3"/>
    </w:pPr>
    <w:rPr>
      <w:b/>
      <w:bCs/>
      <w:i/>
      <w:iCs/>
      <w:color w:val="66336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73835"/>
    <w:pPr>
      <w:keepNext/>
      <w:keepLines/>
      <w:spacing w:before="200"/>
      <w:outlineLvl w:val="4"/>
    </w:pPr>
    <w:rPr>
      <w:color w:val="32193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73835"/>
    <w:pPr>
      <w:keepNext/>
      <w:keepLines/>
      <w:spacing w:before="200"/>
      <w:outlineLvl w:val="5"/>
    </w:pPr>
    <w:rPr>
      <w:i/>
      <w:iCs/>
      <w:color w:val="32193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73835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73835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73835"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73835"/>
    <w:pPr>
      <w:tabs>
        <w:tab w:val="center" w:pos="4680"/>
        <w:tab w:val="right" w:pos="9360"/>
      </w:tabs>
      <w:spacing w:before="40" w:after="200"/>
      <w:jc w:val="right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673835"/>
    <w:rPr>
      <w:color w:val="000000"/>
      <w:sz w:val="24"/>
      <w:szCs w:val="24"/>
    </w:rPr>
  </w:style>
  <w:style w:type="paragraph" w:customStyle="1" w:styleId="Contact">
    <w:name w:val="Contact"/>
    <w:basedOn w:val="Normal"/>
    <w:rsid w:val="00673835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673835"/>
    <w:pPr>
      <w:ind w:left="43"/>
    </w:pPr>
    <w:rPr>
      <w:color w:val="663366"/>
      <w:sz w:val="48"/>
    </w:rPr>
  </w:style>
  <w:style w:type="paragraph" w:customStyle="1" w:styleId="Header-Right">
    <w:name w:val="Header-Right"/>
    <w:basedOn w:val="Normal"/>
    <w:rsid w:val="00673835"/>
    <w:pPr>
      <w:ind w:right="43"/>
      <w:jc w:val="right"/>
    </w:pPr>
    <w:rPr>
      <w:color w:val="663366"/>
      <w:sz w:val="60"/>
    </w:rPr>
  </w:style>
  <w:style w:type="table" w:customStyle="1" w:styleId="BodyTable">
    <w:name w:val="Body Table"/>
    <w:basedOn w:val="TableNormal"/>
    <w:rsid w:val="00673835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">
    <w:name w:val="Host Table"/>
    <w:basedOn w:val="TableNormal"/>
    <w:rsid w:val="00673835"/>
    <w:tblPr>
      <w:tblInd w:w="0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SpaceBetween">
    <w:name w:val="No Space Between"/>
    <w:basedOn w:val="Normal"/>
    <w:rsid w:val="00673835"/>
    <w:rPr>
      <w:sz w:val="2"/>
    </w:rPr>
  </w:style>
  <w:style w:type="table" w:customStyle="1" w:styleId="HostTable-Borderless">
    <w:name w:val="Host Table - Borderless"/>
    <w:basedOn w:val="TableNormal"/>
    <w:rsid w:val="006738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icHeading1">
    <w:name w:val="Topic Heading 1"/>
    <w:basedOn w:val="Normal"/>
    <w:rsid w:val="00673835"/>
    <w:rPr>
      <w:color w:val="663366"/>
      <w:sz w:val="28"/>
      <w:szCs w:val="32"/>
    </w:rPr>
  </w:style>
  <w:style w:type="paragraph" w:customStyle="1" w:styleId="TableHeadingRight">
    <w:name w:val="Table Heading Right"/>
    <w:basedOn w:val="Normal"/>
    <w:rsid w:val="00673835"/>
    <w:pPr>
      <w:spacing w:before="40" w:after="40"/>
      <w:jc w:val="right"/>
    </w:pPr>
    <w:rPr>
      <w:color w:val="000000"/>
      <w:szCs w:val="20"/>
    </w:rPr>
  </w:style>
  <w:style w:type="paragraph" w:styleId="BodyText">
    <w:name w:val="Body Text"/>
    <w:basedOn w:val="Normal"/>
    <w:link w:val="BodyTextChar"/>
    <w:rsid w:val="00673835"/>
    <w:pPr>
      <w:spacing w:before="40" w:after="40"/>
    </w:pPr>
    <w:rPr>
      <w:color w:val="404040"/>
      <w:szCs w:val="20"/>
    </w:rPr>
  </w:style>
  <w:style w:type="character" w:customStyle="1" w:styleId="BodyTextChar">
    <w:name w:val="Body Text Char"/>
    <w:link w:val="BodyText"/>
    <w:rsid w:val="00673835"/>
    <w:rPr>
      <w:color w:val="404040"/>
      <w:sz w:val="18"/>
      <w:szCs w:val="20"/>
    </w:rPr>
  </w:style>
  <w:style w:type="paragraph" w:customStyle="1" w:styleId="TableHeadingLeft">
    <w:name w:val="Table Heading Left"/>
    <w:basedOn w:val="BodyText"/>
    <w:rsid w:val="00673835"/>
    <w:rPr>
      <w:color w:val="000000"/>
    </w:rPr>
  </w:style>
  <w:style w:type="character" w:customStyle="1" w:styleId="Plus">
    <w:name w:val="Plus"/>
    <w:rsid w:val="00673835"/>
    <w:rPr>
      <w:b/>
      <w:color w:val="B770B7"/>
      <w:spacing w:val="-80"/>
      <w:position w:val="24"/>
      <w:sz w:val="60"/>
    </w:rPr>
  </w:style>
  <w:style w:type="paragraph" w:styleId="Date">
    <w:name w:val="Date"/>
    <w:basedOn w:val="Normal"/>
    <w:next w:val="Normal"/>
    <w:link w:val="DateChar"/>
    <w:rsid w:val="00673835"/>
    <w:pPr>
      <w:spacing w:before="60"/>
      <w:jc w:val="right"/>
    </w:pPr>
    <w:rPr>
      <w:color w:val="999966"/>
      <w:sz w:val="24"/>
    </w:rPr>
  </w:style>
  <w:style w:type="character" w:customStyle="1" w:styleId="DateChar">
    <w:name w:val="Date Char"/>
    <w:link w:val="Date"/>
    <w:rsid w:val="00673835"/>
    <w:rPr>
      <w:color w:val="999966"/>
      <w:sz w:val="24"/>
    </w:rPr>
  </w:style>
  <w:style w:type="paragraph" w:customStyle="1" w:styleId="TopicHeading2">
    <w:name w:val="Topic Heading 2"/>
    <w:basedOn w:val="TopicHeading1"/>
    <w:rsid w:val="00673835"/>
    <w:rPr>
      <w:color w:val="999966"/>
    </w:rPr>
  </w:style>
  <w:style w:type="paragraph" w:styleId="Footer">
    <w:name w:val="footer"/>
    <w:basedOn w:val="Normal"/>
    <w:link w:val="FooterChar"/>
    <w:unhideWhenUsed/>
    <w:rsid w:val="0067383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73835"/>
    <w:rPr>
      <w:sz w:val="18"/>
    </w:rPr>
  </w:style>
  <w:style w:type="paragraph" w:styleId="BalloonText">
    <w:name w:val="Balloon Text"/>
    <w:basedOn w:val="Normal"/>
    <w:link w:val="BalloonTextChar"/>
    <w:semiHidden/>
    <w:unhideWhenUsed/>
    <w:rsid w:val="006738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673835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673835"/>
  </w:style>
  <w:style w:type="paragraph" w:styleId="BlockText">
    <w:name w:val="Block Text"/>
    <w:basedOn w:val="Normal"/>
    <w:semiHidden/>
    <w:unhideWhenUsed/>
    <w:rsid w:val="00673835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BodyText2">
    <w:name w:val="Body Text 2"/>
    <w:basedOn w:val="Normal"/>
    <w:link w:val="BodyText2Char"/>
    <w:semiHidden/>
    <w:unhideWhenUsed/>
    <w:rsid w:val="00673835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673835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67383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673835"/>
    <w:pPr>
      <w:spacing w:before="0"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link w:val="BodyTextFirstIndent"/>
    <w:semiHidden/>
    <w:rsid w:val="00673835"/>
    <w:rPr>
      <w:color w:val="404040"/>
      <w:sz w:val="18"/>
      <w:szCs w:val="20"/>
    </w:rPr>
  </w:style>
  <w:style w:type="character" w:customStyle="1" w:styleId="BodyText2Char">
    <w:name w:val="Body Text 2 Char"/>
    <w:link w:val="BodyText2"/>
    <w:semiHidden/>
    <w:rsid w:val="00673835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673835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673835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673835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673835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67383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673835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673835"/>
    <w:pPr>
      <w:spacing w:after="200"/>
    </w:pPr>
    <w:rPr>
      <w:b/>
      <w:bCs/>
      <w:color w:val="663366"/>
      <w:szCs w:val="18"/>
    </w:rPr>
  </w:style>
  <w:style w:type="paragraph" w:styleId="Closing">
    <w:name w:val="Closing"/>
    <w:basedOn w:val="Normal"/>
    <w:link w:val="ClosingChar"/>
    <w:semiHidden/>
    <w:unhideWhenUsed/>
    <w:rsid w:val="00673835"/>
    <w:pPr>
      <w:ind w:left="4320"/>
    </w:pPr>
  </w:style>
  <w:style w:type="character" w:customStyle="1" w:styleId="ClosingChar">
    <w:name w:val="Closing Char"/>
    <w:link w:val="Closing"/>
    <w:semiHidden/>
    <w:rsid w:val="00673835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673835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6738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73835"/>
    <w:rPr>
      <w:b/>
      <w:bCs/>
    </w:rPr>
  </w:style>
  <w:style w:type="character" w:customStyle="1" w:styleId="CommentSubjectChar">
    <w:name w:val="Comment Subject Char"/>
    <w:link w:val="CommentSubject"/>
    <w:semiHidden/>
    <w:rsid w:val="00673835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semiHidden/>
    <w:unhideWhenUsed/>
    <w:rsid w:val="0067383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67383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673835"/>
  </w:style>
  <w:style w:type="character" w:customStyle="1" w:styleId="E-mailSignatureChar">
    <w:name w:val="E-mail Signature Char"/>
    <w:link w:val="E-mailSignature"/>
    <w:semiHidden/>
    <w:rsid w:val="00673835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673835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673835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673835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673835"/>
    <w:rPr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73835"/>
    <w:rPr>
      <w:sz w:val="20"/>
      <w:szCs w:val="20"/>
    </w:rPr>
  </w:style>
  <w:style w:type="character" w:customStyle="1" w:styleId="FootnoteTextChar">
    <w:name w:val="Footnote Text Char"/>
    <w:link w:val="FootnoteText"/>
    <w:rsid w:val="00673835"/>
    <w:rPr>
      <w:sz w:val="20"/>
      <w:szCs w:val="20"/>
    </w:rPr>
  </w:style>
  <w:style w:type="character" w:customStyle="1" w:styleId="Heading1Char">
    <w:name w:val="Heading 1 Char"/>
    <w:link w:val="Heading1"/>
    <w:rsid w:val="00673835"/>
    <w:rPr>
      <w:rFonts w:ascii="Rockwell" w:eastAsia="ＭＳ ゴシック" w:hAnsi="Rockwell" w:cs="Times New Roman"/>
      <w:b/>
      <w:bCs/>
      <w:color w:val="4C264C"/>
      <w:sz w:val="28"/>
      <w:szCs w:val="28"/>
    </w:rPr>
  </w:style>
  <w:style w:type="character" w:customStyle="1" w:styleId="Heading2Char">
    <w:name w:val="Heading 2 Char"/>
    <w:link w:val="Heading2"/>
    <w:semiHidden/>
    <w:rsid w:val="00673835"/>
    <w:rPr>
      <w:rFonts w:ascii="Rockwell" w:eastAsia="ＭＳ ゴシック" w:hAnsi="Rockwell" w:cs="Times New Roman"/>
      <w:b/>
      <w:bCs/>
      <w:color w:val="663366"/>
      <w:sz w:val="26"/>
      <w:szCs w:val="26"/>
    </w:rPr>
  </w:style>
  <w:style w:type="character" w:customStyle="1" w:styleId="Heading3Char">
    <w:name w:val="Heading 3 Char"/>
    <w:link w:val="Heading3"/>
    <w:semiHidden/>
    <w:rsid w:val="00673835"/>
    <w:rPr>
      <w:rFonts w:ascii="Rockwell" w:eastAsia="ＭＳ ゴシック" w:hAnsi="Rockwell" w:cs="Times New Roman"/>
      <w:b/>
      <w:bCs/>
      <w:color w:val="663366"/>
      <w:sz w:val="18"/>
    </w:rPr>
  </w:style>
  <w:style w:type="character" w:customStyle="1" w:styleId="Heading4Char">
    <w:name w:val="Heading 4 Char"/>
    <w:link w:val="Heading4"/>
    <w:semiHidden/>
    <w:rsid w:val="00673835"/>
    <w:rPr>
      <w:rFonts w:ascii="Rockwell" w:eastAsia="ＭＳ ゴシック" w:hAnsi="Rockwell" w:cs="Times New Roman"/>
      <w:b/>
      <w:bCs/>
      <w:i/>
      <w:iCs/>
      <w:color w:val="663366"/>
      <w:sz w:val="18"/>
    </w:rPr>
  </w:style>
  <w:style w:type="character" w:customStyle="1" w:styleId="Heading5Char">
    <w:name w:val="Heading 5 Char"/>
    <w:link w:val="Heading5"/>
    <w:semiHidden/>
    <w:rsid w:val="00673835"/>
    <w:rPr>
      <w:rFonts w:ascii="Rockwell" w:eastAsia="ＭＳ ゴシック" w:hAnsi="Rockwell" w:cs="Times New Roman"/>
      <w:color w:val="321932"/>
      <w:sz w:val="18"/>
    </w:rPr>
  </w:style>
  <w:style w:type="character" w:customStyle="1" w:styleId="Heading6Char">
    <w:name w:val="Heading 6 Char"/>
    <w:link w:val="Heading6"/>
    <w:semiHidden/>
    <w:rsid w:val="00673835"/>
    <w:rPr>
      <w:rFonts w:ascii="Rockwell" w:eastAsia="ＭＳ ゴシック" w:hAnsi="Rockwell" w:cs="Times New Roman"/>
      <w:i/>
      <w:iCs/>
      <w:color w:val="321932"/>
      <w:sz w:val="18"/>
    </w:rPr>
  </w:style>
  <w:style w:type="character" w:customStyle="1" w:styleId="Heading7Char">
    <w:name w:val="Heading 7 Char"/>
    <w:link w:val="Heading7"/>
    <w:semiHidden/>
    <w:rsid w:val="00673835"/>
    <w:rPr>
      <w:rFonts w:ascii="Rockwell" w:eastAsia="ＭＳ ゴシック" w:hAnsi="Rockwell" w:cs="Times New Roman"/>
      <w:i/>
      <w:iCs/>
      <w:color w:val="404040"/>
      <w:sz w:val="18"/>
    </w:rPr>
  </w:style>
  <w:style w:type="character" w:customStyle="1" w:styleId="Heading8Char">
    <w:name w:val="Heading 8 Char"/>
    <w:link w:val="Heading8"/>
    <w:semiHidden/>
    <w:rsid w:val="00673835"/>
    <w:rPr>
      <w:rFonts w:ascii="Rockwell" w:eastAsia="ＭＳ ゴシック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673835"/>
    <w:rPr>
      <w:rFonts w:ascii="Rockwell" w:eastAsia="ＭＳ ゴシック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673835"/>
    <w:rPr>
      <w:i/>
      <w:iCs/>
    </w:rPr>
  </w:style>
  <w:style w:type="character" w:customStyle="1" w:styleId="HTMLAddressChar">
    <w:name w:val="HTML Address Char"/>
    <w:link w:val="HTMLAddress"/>
    <w:semiHidden/>
    <w:rsid w:val="00673835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673835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673835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673835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673835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673835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673835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673835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673835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673835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673835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673835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673835"/>
    <w:rPr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673835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IntenseQuoteChar">
    <w:name w:val="Intense Quote Char"/>
    <w:link w:val="IntenseQuote"/>
    <w:rsid w:val="00673835"/>
    <w:rPr>
      <w:b/>
      <w:bCs/>
      <w:i/>
      <w:iCs/>
      <w:color w:val="663366"/>
      <w:sz w:val="18"/>
    </w:rPr>
  </w:style>
  <w:style w:type="paragraph" w:styleId="List">
    <w:name w:val="List"/>
    <w:basedOn w:val="Normal"/>
    <w:semiHidden/>
    <w:unhideWhenUsed/>
    <w:rsid w:val="00673835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673835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673835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673835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673835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673835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673835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673835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673835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673835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673835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673835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673835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673835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673835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673835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673835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673835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673835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673835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673835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6738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link w:val="MacroText"/>
    <w:semiHidden/>
    <w:rsid w:val="00673835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6738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semiHidden/>
    <w:rsid w:val="00673835"/>
    <w:rPr>
      <w:rFonts w:ascii="Rockwell" w:eastAsia="ＭＳ ゴシック" w:hAnsi="Rockwell" w:cs="Times New Roman"/>
      <w:sz w:val="24"/>
      <w:szCs w:val="24"/>
      <w:shd w:val="pct20" w:color="auto" w:fill="auto"/>
    </w:rPr>
  </w:style>
  <w:style w:type="paragraph" w:styleId="NoSpacing">
    <w:name w:val="No Spacing"/>
    <w:qFormat/>
    <w:rsid w:val="00673835"/>
    <w:rPr>
      <w:sz w:val="18"/>
      <w:szCs w:val="22"/>
    </w:rPr>
  </w:style>
  <w:style w:type="paragraph" w:styleId="NormalWeb">
    <w:name w:val="Normal (Web)"/>
    <w:basedOn w:val="Normal"/>
    <w:semiHidden/>
    <w:unhideWhenUsed/>
    <w:rsid w:val="00673835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673835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673835"/>
  </w:style>
  <w:style w:type="character" w:customStyle="1" w:styleId="NoteHeadingChar">
    <w:name w:val="Note Heading Char"/>
    <w:link w:val="NoteHeading"/>
    <w:semiHidden/>
    <w:rsid w:val="00673835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673835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673835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673835"/>
    <w:rPr>
      <w:i/>
      <w:iCs/>
      <w:color w:val="000000"/>
    </w:rPr>
  </w:style>
  <w:style w:type="character" w:customStyle="1" w:styleId="QuoteChar">
    <w:name w:val="Quote Char"/>
    <w:link w:val="Quote"/>
    <w:rsid w:val="00673835"/>
    <w:rPr>
      <w:i/>
      <w:iCs/>
      <w:color w:val="000000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673835"/>
  </w:style>
  <w:style w:type="character" w:customStyle="1" w:styleId="SalutationChar">
    <w:name w:val="Salutation Char"/>
    <w:link w:val="Salutation"/>
    <w:semiHidden/>
    <w:rsid w:val="00673835"/>
    <w:rPr>
      <w:sz w:val="18"/>
    </w:rPr>
  </w:style>
  <w:style w:type="paragraph" w:styleId="Signature">
    <w:name w:val="Signature"/>
    <w:basedOn w:val="Normal"/>
    <w:link w:val="SignatureChar"/>
    <w:semiHidden/>
    <w:unhideWhenUsed/>
    <w:rsid w:val="00673835"/>
    <w:pPr>
      <w:ind w:left="4320"/>
    </w:pPr>
  </w:style>
  <w:style w:type="character" w:customStyle="1" w:styleId="SignatureChar">
    <w:name w:val="Signature Char"/>
    <w:link w:val="Signature"/>
    <w:semiHidden/>
    <w:rsid w:val="00673835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673835"/>
    <w:pPr>
      <w:numPr>
        <w:ilvl w:val="1"/>
      </w:numPr>
    </w:pPr>
    <w:rPr>
      <w:i/>
      <w:iCs/>
      <w:color w:val="663366"/>
      <w:spacing w:val="15"/>
      <w:sz w:val="24"/>
      <w:szCs w:val="24"/>
    </w:rPr>
  </w:style>
  <w:style w:type="character" w:customStyle="1" w:styleId="SubtitleChar">
    <w:name w:val="Subtitle Char"/>
    <w:link w:val="Subtitle"/>
    <w:rsid w:val="00673835"/>
    <w:rPr>
      <w:rFonts w:ascii="Rockwell" w:eastAsia="ＭＳ ゴシック" w:hAnsi="Rockwell" w:cs="Times New Roman"/>
      <w:i/>
      <w:iCs/>
      <w:color w:val="66336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673835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673835"/>
  </w:style>
  <w:style w:type="paragraph" w:styleId="Title">
    <w:name w:val="Title"/>
    <w:basedOn w:val="Normal"/>
    <w:next w:val="Normal"/>
    <w:link w:val="TitleChar"/>
    <w:qFormat/>
    <w:rsid w:val="00673835"/>
    <w:pPr>
      <w:pBdr>
        <w:bottom w:val="single" w:sz="8" w:space="4" w:color="663366"/>
      </w:pBdr>
      <w:spacing w:after="300"/>
      <w:contextualSpacing/>
    </w:pPr>
    <w:rPr>
      <w:color w:val="200F21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73835"/>
    <w:rPr>
      <w:rFonts w:ascii="Rockwell" w:eastAsia="ＭＳ ゴシック" w:hAnsi="Rockwell" w:cs="Times New Roman"/>
      <w:color w:val="200F21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673835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673835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673835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673835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673835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673835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673835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673835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673835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673835"/>
    <w:pPr>
      <w:spacing w:after="100"/>
      <w:ind w:left="1440"/>
    </w:pPr>
  </w:style>
  <w:style w:type="paragraph" w:styleId="TOCHeading">
    <w:name w:val="TOC Heading"/>
    <w:basedOn w:val="Heading1"/>
    <w:next w:val="Normal"/>
    <w:semiHidden/>
    <w:unhideWhenUsed/>
    <w:qFormat/>
    <w:rsid w:val="00673835"/>
    <w:pPr>
      <w:outlineLvl w:val="9"/>
    </w:pPr>
  </w:style>
  <w:style w:type="character" w:styleId="FootnoteReference">
    <w:name w:val="footnote reference"/>
    <w:uiPriority w:val="99"/>
    <w:unhideWhenUsed/>
    <w:rsid w:val="00E24816"/>
    <w:rPr>
      <w:vertAlign w:val="superscript"/>
    </w:rPr>
  </w:style>
  <w:style w:type="character" w:styleId="Hyperlink">
    <w:name w:val="Hyperlink"/>
    <w:uiPriority w:val="99"/>
    <w:unhideWhenUsed/>
    <w:rsid w:val="008F521C"/>
    <w:rPr>
      <w:color w:val="BC5FB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http://www.mournestaffs.com" TargetMode="External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Untitled:Users:andrew:Library:Application%20Support:Microsoft:Office:User%20Templates:My%20Templates:Mournestaffs%20Questionai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92FB34-2D4C-9143-A594-F64BC2C94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Untitled:Users:andrew:Library:Application Support:Microsoft:Office:User Templates:My Templates:Mournestaffs Questionaire.dot</Template>
  <TotalTime>39</TotalTime>
  <Pages>2</Pages>
  <Words>406</Words>
  <Characters>2318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2719</CharactersWithSpaces>
  <SharedDoc>false</SharedDoc>
  <HyperlinkBase/>
  <HLinks>
    <vt:vector size="6" baseType="variant">
      <vt:variant>
        <vt:i4>6815815</vt:i4>
      </vt:variant>
      <vt:variant>
        <vt:i4>0</vt:i4>
      </vt:variant>
      <vt:variant>
        <vt:i4>0</vt:i4>
      </vt:variant>
      <vt:variant>
        <vt:i4>5</vt:i4>
      </vt:variant>
      <vt:variant>
        <vt:lpwstr>http://www.mournestaffs.com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Scott</dc:creator>
  <cp:keywords/>
  <dc:description/>
  <cp:lastModifiedBy>Andrew Scott (US)</cp:lastModifiedBy>
  <cp:revision>4</cp:revision>
  <dcterms:created xsi:type="dcterms:W3CDTF">2013-01-03T02:10:00Z</dcterms:created>
  <dcterms:modified xsi:type="dcterms:W3CDTF">2016-09-24T13:46:00Z</dcterms:modified>
  <cp:category/>
</cp:coreProperties>
</file>